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90531" w14:textId="77777777" w:rsidR="00D73D39" w:rsidRDefault="009C5BE7" w:rsidP="00E2325B">
      <w:pPr>
        <w:tabs>
          <w:tab w:val="left" w:pos="1635"/>
        </w:tabs>
        <w:spacing w:line="36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05B8548" wp14:editId="329FE01B">
                <wp:simplePos x="0" y="0"/>
                <wp:positionH relativeFrom="page">
                  <wp:posOffset>425450</wp:posOffset>
                </wp:positionH>
                <wp:positionV relativeFrom="page">
                  <wp:posOffset>675005</wp:posOffset>
                </wp:positionV>
                <wp:extent cx="2000885" cy="1083310"/>
                <wp:effectExtent l="19050" t="19050" r="37465" b="59690"/>
                <wp:wrapNone/>
                <wp:docPr id="7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083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3EFF30" w14:textId="77777777" w:rsidR="00584A80" w:rsidRPr="004A1271" w:rsidRDefault="00584A80">
                            <w:pPr>
                              <w:rPr>
                                <w:color w:val="FFBE60" w:themeColor="accent3" w:themeTint="9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B854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3.5pt;margin-top:53.15pt;width:157.55pt;height:85.3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" fillcolor="#fee69b [1304]" strokecolor="#414141 [1607]" strokeweight="3pt">
                <v:shadow on="t" color="#204458 [1604]" opacity=".5" offset="1pt"/>
                <v:textbox inset="0,0,0,0">
                  <w:txbxContent>
                    <w:p w14:paraId="3E3EFF30" w14:textId="77777777" w:rsidR="00584A80" w:rsidRPr="004A1271" w:rsidRDefault="00584A80">
                      <w:pPr>
                        <w:rPr>
                          <w:color w:val="FFBE60" w:themeColor="accent3" w:themeTint="9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DC8" w:rsidRPr="004A1271">
        <w:rPr>
          <w:noProof/>
          <w:color w:val="9E9E9E" w:themeColor="text2" w:themeTint="99"/>
          <w:lang w:eastAsia="cs-CZ"/>
        </w:rPr>
        <w:drawing>
          <wp:anchor distT="0" distB="0" distL="114300" distR="114300" simplePos="0" relativeHeight="251645952" behindDoc="1" locked="0" layoutInCell="1" allowOverlap="1" wp14:anchorId="26BB7AC8" wp14:editId="01622433">
            <wp:simplePos x="0" y="0"/>
            <wp:positionH relativeFrom="column">
              <wp:posOffset>2152650</wp:posOffset>
            </wp:positionH>
            <wp:positionV relativeFrom="paragraph">
              <wp:posOffset>612775</wp:posOffset>
            </wp:positionV>
            <wp:extent cx="3124200" cy="361950"/>
            <wp:effectExtent l="0" t="0" r="0" b="0"/>
            <wp:wrapNone/>
            <wp:docPr id="336" name="obráze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25B">
        <w:tab/>
      </w:r>
    </w:p>
    <w:p w14:paraId="5A890EED" w14:textId="77777777" w:rsidR="00735A06" w:rsidRDefault="004A1271" w:rsidP="00D73D39">
      <w:p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2D136E54" wp14:editId="5D7C50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638175"/>
            <wp:effectExtent l="0" t="0" r="9525" b="9525"/>
            <wp:wrapSquare wrapText="bothSides"/>
            <wp:docPr id="314" name="obráze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38175"/>
                    </a:xfrm>
                    <a:prstGeom prst="rect">
                      <a:avLst/>
                    </a:prstGeom>
                    <a:solidFill>
                      <a:srgbClr val="D99594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0E8A0A" w14:textId="77777777" w:rsidR="00D73D39" w:rsidRDefault="00735A06" w:rsidP="00735A06">
      <w:pPr>
        <w:tabs>
          <w:tab w:val="center" w:pos="3598"/>
        </w:tabs>
        <w:spacing w:line="360" w:lineRule="auto"/>
      </w:pPr>
      <w:r>
        <w:tab/>
      </w:r>
      <w:r w:rsidR="008F1467">
        <w:br w:type="textWrapping" w:clear="all"/>
      </w:r>
    </w:p>
    <w:p w14:paraId="63D289B5" w14:textId="77777777" w:rsidR="00D73D39" w:rsidRDefault="009C5BE7" w:rsidP="00D73D39">
      <w:pPr>
        <w:spacing w:line="36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16F4C6" wp14:editId="5CB91204">
                <wp:simplePos x="0" y="0"/>
                <wp:positionH relativeFrom="page">
                  <wp:posOffset>2864485</wp:posOffset>
                </wp:positionH>
                <wp:positionV relativeFrom="page">
                  <wp:posOffset>1790065</wp:posOffset>
                </wp:positionV>
                <wp:extent cx="4203065" cy="527685"/>
                <wp:effectExtent l="0" t="0" r="0" b="0"/>
                <wp:wrapNone/>
                <wp:docPr id="7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6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BF74B" w14:textId="29CFA85C" w:rsidR="00584A80" w:rsidRPr="00423AB6" w:rsidRDefault="00584A80">
                            <w:pPr>
                              <w:pStyle w:val="Grafikanadpisu"/>
                              <w:rPr>
                                <w:rFonts w:ascii="Monotype Corsiva" w:hAnsi="Monotype Corsiva"/>
                                <w:color w:val="204559" w:themeColor="accent1" w:themeShade="80"/>
                                <w:sz w:val="84"/>
                                <w:szCs w:val="84"/>
                              </w:rPr>
                            </w:pPr>
                            <w:r w:rsidRPr="00423AB6">
                              <w:rPr>
                                <w:rFonts w:ascii="Monotype Corsiva" w:hAnsi="Monotype Corsiva"/>
                                <w:color w:val="204559" w:themeColor="accent1" w:themeShade="80"/>
                                <w:sz w:val="84"/>
                                <w:szCs w:val="84"/>
                              </w:rPr>
                              <w:t>Výroční zpráva 20</w:t>
                            </w:r>
                            <w:r w:rsidR="0059762F">
                              <w:rPr>
                                <w:rFonts w:ascii="Monotype Corsiva" w:hAnsi="Monotype Corsiva"/>
                                <w:color w:val="204559" w:themeColor="accent1" w:themeShade="80"/>
                                <w:sz w:val="84"/>
                                <w:szCs w:val="8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F4C6" id="Text Box 3" o:spid="_x0000_s1027" type="#_x0000_t202" style="position:absolute;margin-left:225.55pt;margin-top:140.95pt;width:330.95pt;height:41.5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" filled="f" stroked="f" strokecolor="white">
                <v:textbox inset="0,0,0,0">
                  <w:txbxContent>
                    <w:p w14:paraId="0BEBF74B" w14:textId="29CFA85C" w:rsidR="00584A80" w:rsidRPr="00423AB6" w:rsidRDefault="00584A80">
                      <w:pPr>
                        <w:pStyle w:val="Grafikanadpisu"/>
                        <w:rPr>
                          <w:rFonts w:ascii="Monotype Corsiva" w:hAnsi="Monotype Corsiva"/>
                          <w:color w:val="204559" w:themeColor="accent1" w:themeShade="80"/>
                          <w:sz w:val="84"/>
                          <w:szCs w:val="84"/>
                        </w:rPr>
                      </w:pPr>
                      <w:r w:rsidRPr="00423AB6">
                        <w:rPr>
                          <w:rFonts w:ascii="Monotype Corsiva" w:hAnsi="Monotype Corsiva"/>
                          <w:color w:val="204559" w:themeColor="accent1" w:themeShade="80"/>
                          <w:sz w:val="84"/>
                          <w:szCs w:val="84"/>
                        </w:rPr>
                        <w:t>Výroční zpráva 20</w:t>
                      </w:r>
                      <w:r w:rsidR="0059762F">
                        <w:rPr>
                          <w:rFonts w:ascii="Monotype Corsiva" w:hAnsi="Monotype Corsiva"/>
                          <w:color w:val="204559" w:themeColor="accent1" w:themeShade="80"/>
                          <w:sz w:val="84"/>
                          <w:szCs w:val="8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F9CA0F" w14:textId="4DB65244" w:rsidR="00D73D39" w:rsidRDefault="00207CC3" w:rsidP="00D73D39">
      <w:pPr>
        <w:spacing w:line="36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24CA42B" wp14:editId="2C85C440">
                <wp:simplePos x="0" y="0"/>
                <wp:positionH relativeFrom="page">
                  <wp:posOffset>457200</wp:posOffset>
                </wp:positionH>
                <wp:positionV relativeFrom="page">
                  <wp:posOffset>2019300</wp:posOffset>
                </wp:positionV>
                <wp:extent cx="1972310" cy="7139940"/>
                <wp:effectExtent l="0" t="0" r="46990" b="60960"/>
                <wp:wrapNone/>
                <wp:docPr id="73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7139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9BDF3D" w14:textId="49867D81" w:rsidR="00207CC3" w:rsidRPr="00207CC3" w:rsidRDefault="00C03582" w:rsidP="004978BD">
                            <w:pPr>
                              <w:rPr>
                                <w:color w:val="CDCDCD" w:themeColor="accent4" w:themeTint="6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8686F" wp14:editId="5B8543F6">
                                  <wp:extent cx="1776730" cy="1183640"/>
                                  <wp:effectExtent l="0" t="0" r="0" b="0"/>
                                  <wp:docPr id="750" name="Obrázek 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582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63EEA" wp14:editId="3730BCE1">
                                  <wp:extent cx="1776730" cy="1183640"/>
                                  <wp:effectExtent l="0" t="0" r="0" b="0"/>
                                  <wp:docPr id="751" name="Obrázek 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0C4C">
                              <w:rPr>
                                <w:noProof/>
                              </w:rPr>
                              <w:drawing>
                                <wp:inline distT="0" distB="0" distL="0" distR="0" wp14:anchorId="22C68FE3" wp14:editId="330DD024">
                                  <wp:extent cx="1776730" cy="1243965"/>
                                  <wp:effectExtent l="0" t="0" r="0" b="0"/>
                                  <wp:docPr id="30" name="Obráze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A42B" id="Text Box 52" o:spid="_x0000_s1028" type="#_x0000_t202" style="position:absolute;margin-left:36pt;margin-top:159pt;width:155.3pt;height:562.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" fillcolor="#fee69b [1304]" strokecolor="#414141 [1607]" strokeweight="1pt">
                <v:shadow on="t" color="#204458 [1604]" offset="1pt"/>
                <v:textbox>
                  <w:txbxContent>
                    <w:p w14:paraId="409BDF3D" w14:textId="49867D81" w:rsidR="00207CC3" w:rsidRPr="00207CC3" w:rsidRDefault="00C03582" w:rsidP="004978BD">
                      <w:pPr>
                        <w:rPr>
                          <w:color w:val="CDCDCD" w:themeColor="accent4" w:themeTint="6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8686F" wp14:editId="5B8543F6">
                            <wp:extent cx="1776730" cy="1183640"/>
                            <wp:effectExtent l="0" t="0" r="0" b="0"/>
                            <wp:docPr id="750" name="Obrázek 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118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3582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863EEA" wp14:editId="3730BCE1">
                            <wp:extent cx="1776730" cy="1183640"/>
                            <wp:effectExtent l="0" t="0" r="0" b="0"/>
                            <wp:docPr id="751" name="Obrázek 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118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0C4C">
                        <w:rPr>
                          <w:noProof/>
                        </w:rPr>
                        <w:drawing>
                          <wp:inline distT="0" distB="0" distL="0" distR="0" wp14:anchorId="22C68FE3" wp14:editId="330DD024">
                            <wp:extent cx="1776730" cy="1243965"/>
                            <wp:effectExtent l="0" t="0" r="0" b="0"/>
                            <wp:docPr id="30" name="Obráze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124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C96B1A" w14:textId="77777777" w:rsidR="00D73D39" w:rsidRDefault="009C5BE7" w:rsidP="00D73D39">
      <w:pPr>
        <w:spacing w:line="36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B9730A" wp14:editId="727F3B85">
                <wp:simplePos x="0" y="0"/>
                <wp:positionH relativeFrom="page">
                  <wp:posOffset>3714750</wp:posOffset>
                </wp:positionH>
                <wp:positionV relativeFrom="page">
                  <wp:posOffset>2313940</wp:posOffset>
                </wp:positionV>
                <wp:extent cx="3032125" cy="1250315"/>
                <wp:effectExtent l="0" t="0" r="0" b="0"/>
                <wp:wrapNone/>
                <wp:docPr id="73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83B61" w14:textId="77777777" w:rsidR="00584A80" w:rsidRDefault="00584A80">
                            <w:pPr>
                              <w:pStyle w:val="Bltexttun"/>
                            </w:pPr>
                            <w:r>
                              <w:t>Oblíbený vánoční vtip našich dětí:</w:t>
                            </w:r>
                            <w:r w:rsidRPr="002C6BCC">
                              <w:rPr>
                                <w:szCs w:val="24"/>
                              </w:rPr>
                              <w:t xml:space="preserve"> </w:t>
                            </w:r>
                            <w:r w:rsidRPr="002C6BCC">
                              <w:rPr>
                                <w:noProof/>
                                <w:lang w:eastAsia="cs-CZ" w:bidi="ar-SA"/>
                              </w:rPr>
                              <w:drawing>
                                <wp:inline distT="0" distB="0" distL="0" distR="0" wp14:anchorId="7001E2DF" wp14:editId="1369801F">
                                  <wp:extent cx="2857500" cy="419100"/>
                                  <wp:effectExtent l="0" t="0" r="0" b="0"/>
                                  <wp:docPr id="742" name="obrázek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036" cy="418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9AE902" w14:textId="77777777" w:rsidR="00584A80" w:rsidRDefault="00584A80">
                            <w:pPr>
                              <w:pStyle w:val="Uvozovkybl"/>
                            </w:pPr>
                          </w:p>
                          <w:p w14:paraId="13E9B35E" w14:textId="77777777" w:rsidR="00584A80" w:rsidRDefault="00584A80">
                            <w:pPr>
                              <w:pStyle w:val="Bltext"/>
                            </w:pPr>
                            <w:r>
                              <w:t>O Vánocích říká maminka Pepíčkovi: „Pepíčku, zapal vánoční stromeček.“</w:t>
                            </w:r>
                          </w:p>
                          <w:p w14:paraId="0792D520" w14:textId="77777777" w:rsidR="00584A80" w:rsidRDefault="00584A80">
                            <w:pPr>
                              <w:pStyle w:val="Bltext"/>
                            </w:pPr>
                          </w:p>
                          <w:p w14:paraId="2706D40A" w14:textId="77777777" w:rsidR="00584A80" w:rsidRDefault="00584A80">
                            <w:pPr>
                              <w:pStyle w:val="Bltext"/>
                            </w:pPr>
                            <w:r>
                              <w:t>Za chvíli přijde Pepíček a říká: „A svíčky taky?“</w:t>
                            </w:r>
                          </w:p>
                          <w:p w14:paraId="4C014BF0" w14:textId="77777777" w:rsidR="00584A80" w:rsidRDefault="00584A80">
                            <w:pPr>
                              <w:pStyle w:val="Uvozovkybl"/>
                            </w:pPr>
                          </w:p>
                          <w:p w14:paraId="68CB1AE4" w14:textId="77777777" w:rsidR="00584A80" w:rsidRDefault="00584A80">
                            <w:pPr>
                              <w:pStyle w:val="Uvozovkyb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9730A" id="Text Box 73" o:spid="_x0000_s1029" type="#_x0000_t202" style="position:absolute;margin-left:292.5pt;margin-top:182.2pt;width:238.75pt;height:98.4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" filled="f" stroked="f">
                <v:textbox>
                  <w:txbxContent>
                    <w:p w14:paraId="66C83B61" w14:textId="77777777" w:rsidR="00584A80" w:rsidRDefault="00584A80">
                      <w:pPr>
                        <w:pStyle w:val="Bltexttun"/>
                      </w:pPr>
                      <w:r>
                        <w:t>Oblíbený vánoční vtip našich dětí:</w:t>
                      </w:r>
                      <w:r w:rsidRPr="002C6BCC">
                        <w:rPr>
                          <w:szCs w:val="24"/>
                        </w:rPr>
                        <w:t xml:space="preserve"> </w:t>
                      </w:r>
                      <w:r w:rsidRPr="002C6BCC">
                        <w:rPr>
                          <w:noProof/>
                          <w:lang w:eastAsia="cs-CZ" w:bidi="ar-SA"/>
                        </w:rPr>
                        <w:drawing>
                          <wp:inline distT="0" distB="0" distL="0" distR="0" wp14:anchorId="7001E2DF" wp14:editId="1369801F">
                            <wp:extent cx="2857500" cy="419100"/>
                            <wp:effectExtent l="0" t="0" r="0" b="0"/>
                            <wp:docPr id="742" name="obrázek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4036" cy="418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9AE902" w14:textId="77777777" w:rsidR="00584A80" w:rsidRDefault="00584A80">
                      <w:pPr>
                        <w:pStyle w:val="Uvozovkybl"/>
                      </w:pPr>
                    </w:p>
                    <w:p w14:paraId="13E9B35E" w14:textId="77777777" w:rsidR="00584A80" w:rsidRDefault="00584A80">
                      <w:pPr>
                        <w:pStyle w:val="Bltext"/>
                      </w:pPr>
                      <w:r>
                        <w:t>O Vánocích říká maminka Pepíčkovi: „Pepíčku, zapal vánoční stromeček.“</w:t>
                      </w:r>
                    </w:p>
                    <w:p w14:paraId="0792D520" w14:textId="77777777" w:rsidR="00584A80" w:rsidRDefault="00584A80">
                      <w:pPr>
                        <w:pStyle w:val="Bltext"/>
                      </w:pPr>
                    </w:p>
                    <w:p w14:paraId="2706D40A" w14:textId="77777777" w:rsidR="00584A80" w:rsidRDefault="00584A80">
                      <w:pPr>
                        <w:pStyle w:val="Bltext"/>
                      </w:pPr>
                      <w:r>
                        <w:t>Za chvíli přijde Pepíček a říká: „A svíčky taky?“</w:t>
                      </w:r>
                    </w:p>
                    <w:p w14:paraId="4C014BF0" w14:textId="77777777" w:rsidR="00584A80" w:rsidRDefault="00584A80">
                      <w:pPr>
                        <w:pStyle w:val="Uvozovkybl"/>
                      </w:pPr>
                    </w:p>
                    <w:p w14:paraId="68CB1AE4" w14:textId="77777777" w:rsidR="00584A80" w:rsidRDefault="00584A80">
                      <w:pPr>
                        <w:pStyle w:val="Uvozovkybl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1EB37E" w14:textId="77777777" w:rsidR="00D73D39" w:rsidRDefault="00D73D39" w:rsidP="00D73D39">
      <w:pPr>
        <w:spacing w:line="360" w:lineRule="auto"/>
      </w:pPr>
    </w:p>
    <w:p w14:paraId="3DD8A3BE" w14:textId="77777777" w:rsidR="00D73D39" w:rsidRPr="00000DC8" w:rsidRDefault="009C5BE7" w:rsidP="00D73D39">
      <w:pPr>
        <w:spacing w:line="360" w:lineRule="auto"/>
        <w:ind w:left="3240" w:firstLine="360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61B44F2" wp14:editId="2F30B37C">
                <wp:simplePos x="0" y="0"/>
                <wp:positionH relativeFrom="page">
                  <wp:posOffset>5464175</wp:posOffset>
                </wp:positionH>
                <wp:positionV relativeFrom="page">
                  <wp:posOffset>3584575</wp:posOffset>
                </wp:positionV>
                <wp:extent cx="1943100" cy="236855"/>
                <wp:effectExtent l="0" t="3175" r="3175" b="0"/>
                <wp:wrapNone/>
                <wp:docPr id="3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44785" w14:textId="77777777" w:rsidR="00584A80" w:rsidRPr="00311D7D" w:rsidRDefault="00584A80" w:rsidP="00311D7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B44F2" id="Text Box 12" o:spid="_x0000_s1030" type="#_x0000_t202" style="position:absolute;left:0;text-align:left;margin-left:430.25pt;margin-top:282.25pt;width:153pt;height:18.6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" filled="f" stroked="f">
                <v:textbox inset="0,0,0,0">
                  <w:txbxContent>
                    <w:p w14:paraId="16344785" w14:textId="77777777" w:rsidR="00584A80" w:rsidRPr="00311D7D" w:rsidRDefault="00584A80" w:rsidP="00311D7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A625F08" wp14:editId="2AE49E95">
                <wp:simplePos x="0" y="0"/>
                <wp:positionH relativeFrom="page">
                  <wp:posOffset>5464175</wp:posOffset>
                </wp:positionH>
                <wp:positionV relativeFrom="page">
                  <wp:posOffset>3421380</wp:posOffset>
                </wp:positionV>
                <wp:extent cx="1943100" cy="142875"/>
                <wp:effectExtent l="0" t="1905" r="3175" b="0"/>
                <wp:wrapNone/>
                <wp:docPr id="3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31EB" w14:textId="77777777" w:rsidR="00584A80" w:rsidRPr="00311D7D" w:rsidRDefault="00584A80" w:rsidP="00311D7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5F08" id="Text Box 29" o:spid="_x0000_s1031" type="#_x0000_t202" style="position:absolute;left:0;text-align:left;margin-left:430.25pt;margin-top:269.4pt;width:153pt;height:11.2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" filled="f" stroked="f">
                <v:textbox inset="0,0,0,0">
                  <w:txbxContent>
                    <w:p w14:paraId="4F0931EB" w14:textId="77777777" w:rsidR="00584A80" w:rsidRPr="00311D7D" w:rsidRDefault="00584A80" w:rsidP="00311D7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A48A87" wp14:editId="06633311">
                <wp:simplePos x="0" y="0"/>
                <wp:positionH relativeFrom="page">
                  <wp:posOffset>5464175</wp:posOffset>
                </wp:positionH>
                <wp:positionV relativeFrom="page">
                  <wp:posOffset>3221355</wp:posOffset>
                </wp:positionV>
                <wp:extent cx="1943100" cy="200025"/>
                <wp:effectExtent l="0" t="1905" r="3175" b="0"/>
                <wp:wrapNone/>
                <wp:docPr id="3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11F54" w14:textId="77777777" w:rsidR="00584A80" w:rsidRPr="00311D7D" w:rsidRDefault="00584A80" w:rsidP="00311D7D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8A87" id="Text Box 30" o:spid="_x0000_s1032" type="#_x0000_t202" style="position:absolute;left:0;text-align:left;margin-left:430.25pt;margin-top:253.65pt;width:153pt;height:15.7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" filled="f" stroked="f">
                <v:textbox inset="0,0,0,0">
                  <w:txbxContent>
                    <w:p w14:paraId="03111F54" w14:textId="77777777" w:rsidR="00584A80" w:rsidRPr="00311D7D" w:rsidRDefault="00584A80" w:rsidP="00311D7D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6AAB45F" wp14:editId="7DD665E4">
                <wp:simplePos x="0" y="0"/>
                <wp:positionH relativeFrom="page">
                  <wp:posOffset>2384425</wp:posOffset>
                </wp:positionH>
                <wp:positionV relativeFrom="page">
                  <wp:posOffset>464185</wp:posOffset>
                </wp:positionV>
                <wp:extent cx="5200650" cy="1294130"/>
                <wp:effectExtent l="3175" t="0" r="0" b="3810"/>
                <wp:wrapNone/>
                <wp:docPr id="3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0" cy="1294130"/>
                          <a:chOff x="2520" y="66"/>
                          <a:chExt cx="8190" cy="1948"/>
                        </a:xfrm>
                      </wpg:grpSpPr>
                      <wps:wsp>
                        <wps:cNvPr id="3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030" y="1398"/>
                            <a:ext cx="4680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2E983" w14:textId="77777777" w:rsidR="00584A80" w:rsidRDefault="00584A80"/>
                            <w:p w14:paraId="7ED53807" w14:textId="77777777" w:rsidR="00584A80" w:rsidRDefault="00584A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66"/>
                            <a:ext cx="392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284E0" w14:textId="77777777" w:rsidR="00584A80" w:rsidRDefault="00584A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AB45F" id="Group 36" o:spid="_x0000_s1033" style="position:absolute;left:0;text-align:left;margin-left:187.75pt;margin-top:36.55pt;width:409.5pt;height:101.9pt;z-index:251638784;mso-position-horizontal-relative:page;mso-position-vertical-relative:page" coordorigin="2520,66" coordsize="8190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">
                <v:shape id="Text Box 37" o:spid="_x0000_s1034" type="#_x0000_t202" style="position:absolute;left:6030;top:1398;width:468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<v:textbox>
                    <w:txbxContent>
                      <w:p w14:paraId="6352E983" w14:textId="77777777" w:rsidR="00584A80" w:rsidRDefault="00584A80"/>
                      <w:p w14:paraId="7ED53807" w14:textId="77777777" w:rsidR="00584A80" w:rsidRDefault="00584A80"/>
                    </w:txbxContent>
                  </v:textbox>
                </v:shape>
                <v:shape id="Text Box 38" o:spid="_x0000_s1035" type="#_x0000_t202" style="position:absolute;left:2520;top:66;width:3921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4CD284E0" w14:textId="77777777" w:rsidR="00584A80" w:rsidRDefault="00584A80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551A6">
        <w:rPr>
          <w:rFonts w:ascii="Trebuchet MS" w:hAnsi="Trebuchet MS"/>
          <w:sz w:val="40"/>
          <w:szCs w:val="40"/>
        </w:rPr>
        <w:t>O</w:t>
      </w:r>
      <w:r w:rsidR="00D73D39" w:rsidRPr="00000DC8">
        <w:rPr>
          <w:rFonts w:ascii="Trebuchet MS" w:hAnsi="Trebuchet MS"/>
          <w:sz w:val="40"/>
          <w:szCs w:val="40"/>
        </w:rPr>
        <w:t>BSAH</w:t>
      </w:r>
    </w:p>
    <w:p w14:paraId="3B0E87FD" w14:textId="77777777" w:rsidR="00D73D39" w:rsidRPr="00000DC8" w:rsidRDefault="00D73D39" w:rsidP="00D73D39">
      <w:pPr>
        <w:spacing w:line="360" w:lineRule="auto"/>
        <w:rPr>
          <w:rFonts w:ascii="Trebuchet MS" w:hAnsi="Trebuchet MS"/>
          <w:sz w:val="32"/>
          <w:szCs w:val="32"/>
        </w:rPr>
      </w:pPr>
    </w:p>
    <w:p w14:paraId="3783D831" w14:textId="77777777" w:rsidR="00D73D39" w:rsidRPr="00000DC8" w:rsidRDefault="00D73D39" w:rsidP="00D02619">
      <w:pPr>
        <w:numPr>
          <w:ilvl w:val="0"/>
          <w:numId w:val="1"/>
        </w:numPr>
        <w:tabs>
          <w:tab w:val="left" w:pos="720"/>
        </w:tabs>
        <w:spacing w:line="360" w:lineRule="auto"/>
        <w:ind w:left="7570" w:hanging="3884"/>
        <w:rPr>
          <w:rFonts w:ascii="Trebuchet MS" w:hAnsi="Trebuchet MS"/>
          <w:sz w:val="32"/>
          <w:szCs w:val="32"/>
        </w:rPr>
      </w:pPr>
      <w:r w:rsidRPr="00000DC8">
        <w:rPr>
          <w:rFonts w:ascii="Trebuchet MS" w:hAnsi="Trebuchet MS"/>
          <w:sz w:val="32"/>
          <w:szCs w:val="32"/>
        </w:rPr>
        <w:t>Úvodní slovo předsedy</w:t>
      </w:r>
    </w:p>
    <w:p w14:paraId="58099D20" w14:textId="77777777" w:rsidR="00D73D39" w:rsidRPr="00000DC8" w:rsidRDefault="00207CC3" w:rsidP="00D02619">
      <w:pPr>
        <w:numPr>
          <w:ilvl w:val="0"/>
          <w:numId w:val="1"/>
        </w:numPr>
        <w:tabs>
          <w:tab w:val="left" w:pos="720"/>
        </w:tabs>
        <w:spacing w:line="360" w:lineRule="auto"/>
        <w:ind w:left="3828" w:hanging="142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C</w:t>
      </w:r>
      <w:r w:rsidR="00D73D39" w:rsidRPr="00000DC8">
        <w:rPr>
          <w:rFonts w:ascii="Trebuchet MS" w:hAnsi="Trebuchet MS"/>
          <w:sz w:val="32"/>
          <w:szCs w:val="32"/>
        </w:rPr>
        <w:t xml:space="preserve">eloroční činnost </w:t>
      </w:r>
    </w:p>
    <w:p w14:paraId="03DDBFDA" w14:textId="77777777" w:rsidR="00D73D39" w:rsidRPr="00000DC8" w:rsidRDefault="00D73D39" w:rsidP="00D02619">
      <w:pPr>
        <w:numPr>
          <w:ilvl w:val="0"/>
          <w:numId w:val="1"/>
        </w:numPr>
        <w:tabs>
          <w:tab w:val="left" w:pos="720"/>
        </w:tabs>
        <w:spacing w:line="360" w:lineRule="auto"/>
        <w:ind w:left="7570" w:hanging="3884"/>
        <w:rPr>
          <w:rFonts w:ascii="Trebuchet MS" w:hAnsi="Trebuchet MS"/>
          <w:sz w:val="32"/>
          <w:szCs w:val="32"/>
        </w:rPr>
      </w:pPr>
      <w:r w:rsidRPr="00000DC8">
        <w:rPr>
          <w:rFonts w:ascii="Trebuchet MS" w:hAnsi="Trebuchet MS"/>
          <w:sz w:val="32"/>
          <w:szCs w:val="32"/>
        </w:rPr>
        <w:t xml:space="preserve">Soutěžní činnost </w:t>
      </w:r>
    </w:p>
    <w:p w14:paraId="6D15BEE5" w14:textId="77777777" w:rsidR="00D73D39" w:rsidRPr="00000DC8" w:rsidRDefault="00D73D39" w:rsidP="00D02619">
      <w:pPr>
        <w:numPr>
          <w:ilvl w:val="0"/>
          <w:numId w:val="1"/>
        </w:numPr>
        <w:tabs>
          <w:tab w:val="left" w:pos="720"/>
        </w:tabs>
        <w:spacing w:line="360" w:lineRule="auto"/>
        <w:ind w:left="7570" w:hanging="3884"/>
        <w:rPr>
          <w:rFonts w:ascii="Trebuchet MS" w:hAnsi="Trebuchet MS"/>
          <w:sz w:val="32"/>
          <w:szCs w:val="32"/>
        </w:rPr>
      </w:pPr>
      <w:r w:rsidRPr="00000DC8">
        <w:rPr>
          <w:rFonts w:ascii="Trebuchet MS" w:hAnsi="Trebuchet MS"/>
          <w:sz w:val="32"/>
          <w:szCs w:val="32"/>
        </w:rPr>
        <w:t xml:space="preserve">Další aktivity </w:t>
      </w:r>
    </w:p>
    <w:p w14:paraId="764959F0" w14:textId="06BF7467" w:rsidR="00D73D39" w:rsidRPr="00000DC8" w:rsidRDefault="004265F6" w:rsidP="00D02619">
      <w:pPr>
        <w:numPr>
          <w:ilvl w:val="0"/>
          <w:numId w:val="1"/>
        </w:numPr>
        <w:tabs>
          <w:tab w:val="left" w:pos="720"/>
        </w:tabs>
        <w:spacing w:line="360" w:lineRule="auto"/>
        <w:ind w:left="7570" w:hanging="3884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Hospodaření spolku</w:t>
      </w:r>
      <w:r w:rsidR="004A1271">
        <w:rPr>
          <w:rFonts w:ascii="Trebuchet MS" w:hAnsi="Trebuchet MS"/>
          <w:sz w:val="32"/>
          <w:szCs w:val="32"/>
        </w:rPr>
        <w:t xml:space="preserve"> v roce 20</w:t>
      </w:r>
      <w:r w:rsidR="0059762F">
        <w:rPr>
          <w:rFonts w:ascii="Trebuchet MS" w:hAnsi="Trebuchet MS"/>
          <w:sz w:val="32"/>
          <w:szCs w:val="32"/>
        </w:rPr>
        <w:t>20</w:t>
      </w:r>
    </w:p>
    <w:p w14:paraId="770C4B0A" w14:textId="77777777" w:rsidR="00D73D39" w:rsidRPr="00000DC8" w:rsidRDefault="00D73D39" w:rsidP="00D02619">
      <w:pPr>
        <w:numPr>
          <w:ilvl w:val="0"/>
          <w:numId w:val="1"/>
        </w:numPr>
        <w:tabs>
          <w:tab w:val="left" w:pos="720"/>
        </w:tabs>
        <w:spacing w:line="360" w:lineRule="auto"/>
        <w:ind w:left="3960" w:hanging="274"/>
        <w:rPr>
          <w:rFonts w:ascii="Trebuchet MS" w:hAnsi="Trebuchet MS"/>
          <w:sz w:val="32"/>
          <w:szCs w:val="32"/>
        </w:rPr>
      </w:pPr>
      <w:r w:rsidRPr="00000DC8">
        <w:rPr>
          <w:rFonts w:ascii="Trebuchet MS" w:hAnsi="Trebuchet MS"/>
          <w:sz w:val="32"/>
          <w:szCs w:val="32"/>
        </w:rPr>
        <w:t>Budoucí výhledy a plány</w:t>
      </w:r>
    </w:p>
    <w:p w14:paraId="2DA7AC67" w14:textId="77777777" w:rsidR="00B34CD2" w:rsidRPr="008F1467" w:rsidRDefault="00D73D39" w:rsidP="008F1467">
      <w:pPr>
        <w:numPr>
          <w:ilvl w:val="0"/>
          <w:numId w:val="1"/>
        </w:numPr>
        <w:tabs>
          <w:tab w:val="left" w:pos="720"/>
        </w:tabs>
        <w:spacing w:line="360" w:lineRule="auto"/>
        <w:ind w:left="3960" w:hanging="274"/>
        <w:rPr>
          <w:rFonts w:ascii="Trebuchet MS" w:hAnsi="Trebuchet MS"/>
          <w:sz w:val="32"/>
          <w:szCs w:val="32"/>
        </w:rPr>
      </w:pPr>
      <w:r w:rsidRPr="008F1467">
        <w:rPr>
          <w:rFonts w:ascii="Trebuchet MS" w:hAnsi="Trebuchet MS"/>
          <w:sz w:val="32"/>
          <w:szCs w:val="32"/>
        </w:rPr>
        <w:t>Závěrečné s</w:t>
      </w:r>
      <w:r w:rsidR="00AA5250">
        <w:rPr>
          <w:rFonts w:ascii="Trebuchet MS" w:hAnsi="Trebuchet MS"/>
          <w:sz w:val="32"/>
          <w:szCs w:val="32"/>
        </w:rPr>
        <w:t>lovo</w:t>
      </w:r>
      <w:r w:rsidR="00B34CD2">
        <w:br w:type="page"/>
      </w:r>
      <w:r w:rsidR="009C5BE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0FE3AD" wp14:editId="6D9E2376">
                <wp:simplePos x="0" y="0"/>
                <wp:positionH relativeFrom="page">
                  <wp:posOffset>2483485</wp:posOffset>
                </wp:positionH>
                <wp:positionV relativeFrom="page">
                  <wp:posOffset>7190740</wp:posOffset>
                </wp:positionV>
                <wp:extent cx="4676775" cy="312420"/>
                <wp:effectExtent l="0" t="0" r="2540" b="2540"/>
                <wp:wrapNone/>
                <wp:docPr id="30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F75A1" w14:textId="77777777" w:rsidR="00584A80" w:rsidRPr="00D73D39" w:rsidRDefault="00584A80" w:rsidP="00D73D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E3AD" id="Text Box 44" o:spid="_x0000_s1036" type="#_x0000_t202" style="position:absolute;left:0;text-align:left;margin-left:195.55pt;margin-top:566.2pt;width:368.25pt;height:24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" filled="f" stroked="f">
                <v:textbox inset="0,0,0,0">
                  <w:txbxContent>
                    <w:p w14:paraId="174F75A1" w14:textId="77777777" w:rsidR="00584A80" w:rsidRPr="00D73D39" w:rsidRDefault="00584A80" w:rsidP="00D73D39"/>
                  </w:txbxContent>
                </v:textbox>
                <w10:wrap anchorx="page" anchory="page"/>
              </v:shape>
            </w:pict>
          </mc:Fallback>
        </mc:AlternateContent>
      </w:r>
    </w:p>
    <w:p w14:paraId="148DC94E" w14:textId="77777777" w:rsidR="00D02619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C347DF" wp14:editId="6CA92654">
                <wp:simplePos x="0" y="0"/>
                <wp:positionH relativeFrom="page">
                  <wp:posOffset>2521585</wp:posOffset>
                </wp:positionH>
                <wp:positionV relativeFrom="page">
                  <wp:posOffset>1085850</wp:posOffset>
                </wp:positionV>
                <wp:extent cx="4705350" cy="0"/>
                <wp:effectExtent l="0" t="0" r="19050" b="19050"/>
                <wp:wrapNone/>
                <wp:docPr id="30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E54B9" id="Line 15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55pt,85.5pt" to="569.0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" strokecolor="#2e2e2e [1615]">
                <w10:wrap anchorx="page" anchory="page"/>
              </v:line>
            </w:pict>
          </mc:Fallback>
        </mc:AlternateContent>
      </w:r>
      <w:r w:rsidR="00196572" w:rsidRPr="00196572">
        <w:rPr>
          <w:rFonts w:ascii="Trebuchet MS" w:hAnsi="Trebuchet MS"/>
          <w:noProof/>
          <w:sz w:val="32"/>
          <w:szCs w:val="32"/>
          <w:lang w:eastAsia="cs-CZ"/>
        </w:rPr>
        <w:drawing>
          <wp:inline distT="0" distB="0" distL="0" distR="0" wp14:anchorId="30304912" wp14:editId="47700863">
            <wp:extent cx="4029075" cy="352425"/>
            <wp:effectExtent l="0" t="0" r="9525" b="9525"/>
            <wp:docPr id="309" name="obráze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FFE976E" wp14:editId="7AF2716A">
                <wp:simplePos x="0" y="0"/>
                <wp:positionH relativeFrom="page">
                  <wp:posOffset>464185</wp:posOffset>
                </wp:positionH>
                <wp:positionV relativeFrom="page">
                  <wp:posOffset>780415</wp:posOffset>
                </wp:positionV>
                <wp:extent cx="1951355" cy="8682355"/>
                <wp:effectExtent l="0" t="0" r="0" b="4445"/>
                <wp:wrapNone/>
                <wp:docPr id="3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682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4BDB03" w14:textId="1A306B2E" w:rsidR="00584A80" w:rsidRDefault="001D0C4C" w:rsidP="00497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3E46F" wp14:editId="302E9D29">
                                  <wp:extent cx="1768475" cy="1238250"/>
                                  <wp:effectExtent l="0" t="0" r="3175" b="0"/>
                                  <wp:docPr id="31" name="Obráze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4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E976E" id="Text Box 153" o:spid="_x0000_s1037" type="#_x0000_t202" style="position:absolute;left:0;text-align:left;margin-left:36.55pt;margin-top:61.45pt;width:153.65pt;height:683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" fillcolor="#fee69b [1304]" stroked="f">
                <v:textbox>
                  <w:txbxContent>
                    <w:p w14:paraId="334BDB03" w14:textId="1A306B2E" w:rsidR="00584A80" w:rsidRDefault="001D0C4C" w:rsidP="004978BD">
                      <w:r>
                        <w:rPr>
                          <w:noProof/>
                        </w:rPr>
                        <w:drawing>
                          <wp:inline distT="0" distB="0" distL="0" distR="0" wp14:anchorId="7EC3E46F" wp14:editId="302E9D29">
                            <wp:extent cx="1768475" cy="1238250"/>
                            <wp:effectExtent l="0" t="0" r="3175" b="0"/>
                            <wp:docPr id="31" name="Obráze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84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707FAB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CDE7DCA" w14:textId="77777777" w:rsidR="00D02619" w:rsidRDefault="002A03E0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EC22A" wp14:editId="630B919C">
                <wp:simplePos x="0" y="0"/>
                <wp:positionH relativeFrom="page">
                  <wp:posOffset>2524125</wp:posOffset>
                </wp:positionH>
                <wp:positionV relativeFrom="page">
                  <wp:posOffset>1304925</wp:posOffset>
                </wp:positionV>
                <wp:extent cx="4495800" cy="7515225"/>
                <wp:effectExtent l="0" t="0" r="0" b="9525"/>
                <wp:wrapNone/>
                <wp:docPr id="30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51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EC111" w14:textId="16D70B6C" w:rsidR="00584A80" w:rsidRDefault="00584A80" w:rsidP="00585644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Pr="003C4FDE">
                              <w:rPr>
                                <w:rFonts w:ascii="Trebuchet MS" w:hAnsi="Trebuchet MS"/>
                              </w:rPr>
                              <w:t>Rok 20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Pr="003C4FDE">
                              <w:rPr>
                                <w:rFonts w:ascii="Trebuchet MS" w:hAnsi="Trebuchet MS"/>
                              </w:rPr>
                              <w:t xml:space="preserve"> byl pro taneční skupinu 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rokem mimořádným, neboť i náš kolektiv zasáhla situace okolo celosvětové pandemie spojené s omezováním setkávání, cestovní a realizace všech volnočasových aktivit. Podařilo se nám ještě v prvních měsících roku uspořádat tradiční taneční přehlídku připravených choreografií na soutěžní sezónu pod názvem Kaleidoskop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 xml:space="preserve"> a v letních měsících zrealizovat plánovaná soustředění. Ostatní aktivity, především ty soutěžní, jsme však museli odložit na neurčito. </w:t>
                            </w:r>
                          </w:p>
                          <w:p w14:paraId="079493C9" w14:textId="77777777" w:rsidR="00585644" w:rsidRDefault="00585644" w:rsidP="00585644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7B17B0D" w14:textId="77FF367A" w:rsidR="00584A80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I v tomto roce se podařilo získat dotační prostředky na naši činnost, zejména z grantových programů Libereckého 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>k</w:t>
                            </w:r>
                            <w:r>
                              <w:rPr>
                                <w:rFonts w:ascii="Trebuchet MS" w:hAnsi="Trebuchet MS"/>
                              </w:rPr>
                              <w:t>raje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 xml:space="preserve"> a programu Můj Klub Ministerst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v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>a školství, mládeže a tělovýchovy.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 Měst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>o Jilemnice nás podpořilo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finanční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>mi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prostředky na realizac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i tradičních soutěží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na zajištění tréninkového zázemí v průběhu roku. </w:t>
                            </w:r>
                          </w:p>
                          <w:p w14:paraId="1ECA97E3" w14:textId="77777777" w:rsidR="00584A80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D31A419" w14:textId="7F757D83" w:rsidR="00B84BA3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Nejvý</w:t>
                            </w:r>
                            <w:r w:rsidR="00B84BA3">
                              <w:rPr>
                                <w:rFonts w:ascii="Trebuchet MS" w:hAnsi="Trebuchet MS"/>
                              </w:rPr>
                              <w:t>razn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ější</w:t>
                            </w:r>
                            <w:r w:rsidR="00B84BA3">
                              <w:rPr>
                                <w:rFonts w:ascii="Trebuchet MS" w:hAnsi="Trebuchet MS"/>
                              </w:rPr>
                              <w:t>m moment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em</w:t>
                            </w:r>
                            <w:r w:rsidR="00B84BA3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roku 20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 xml:space="preserve"> bylo však rozhodnutí rozšířit nabídku věkových kategorií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 xml:space="preserve"> o dvě skupiny předškolních dětí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 xml:space="preserve"> a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 xml:space="preserve"> podpořit tak zájem dětí již od 4–5 let.  </w:t>
                            </w:r>
                          </w:p>
                          <w:p w14:paraId="54713B9B" w14:textId="77777777" w:rsidR="00584A80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</w:t>
                            </w:r>
                          </w:p>
                          <w:p w14:paraId="17089210" w14:textId="4DAD14C7" w:rsidR="00584A80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Počet</w:t>
                            </w:r>
                            <w:r w:rsidR="00451F26">
                              <w:rPr>
                                <w:rFonts w:ascii="Trebuchet MS" w:hAnsi="Trebuchet MS"/>
                              </w:rPr>
                              <w:t xml:space="preserve"> stálých členů 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se</w:t>
                            </w:r>
                            <w:r w:rsidR="00451F26">
                              <w:rPr>
                                <w:rFonts w:ascii="Trebuchet MS" w:hAnsi="Trebuchet MS"/>
                              </w:rPr>
                              <w:t xml:space="preserve"> v roce 20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="00451F26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 xml:space="preserve">pohyboval okolo </w:t>
                            </w:r>
                            <w:r w:rsidR="0014172E">
                              <w:rPr>
                                <w:rFonts w:ascii="Trebuchet MS" w:hAnsi="Trebuchet MS"/>
                              </w:rPr>
                              <w:t>16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aktivních tanečníků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 xml:space="preserve"> a vzhledem k omezování činnosti kolísal v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 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>jarních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="00585644">
                              <w:rPr>
                                <w:rFonts w:ascii="Trebuchet MS" w:hAnsi="Trebuchet MS"/>
                              </w:rPr>
                              <w:t xml:space="preserve"> a především v podzimních měsících. </w:t>
                            </w:r>
                          </w:p>
                          <w:p w14:paraId="3ED820BE" w14:textId="77777777" w:rsidR="00584A80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46CE3F5" w14:textId="77777777" w:rsidR="00584A80" w:rsidRDefault="00584A80" w:rsidP="009956EA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EC22A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38" type="#_x0000_t202" style="position:absolute;left:0;text-align:left;margin-left:198.75pt;margin-top:102.75pt;width:354pt;height:591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" filled="f" stroked="f">
                <v:textbox inset="0,0,0,0">
                  <w:txbxContent>
                    <w:p w14:paraId="472EC111" w14:textId="16D70B6C" w:rsidR="00584A80" w:rsidRDefault="00584A80" w:rsidP="00585644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Pr="003C4FDE">
                        <w:rPr>
                          <w:rFonts w:ascii="Trebuchet MS" w:hAnsi="Trebuchet MS"/>
                        </w:rPr>
                        <w:t>Rok 20</w:t>
                      </w:r>
                      <w:r w:rsidR="00585644">
                        <w:rPr>
                          <w:rFonts w:ascii="Trebuchet MS" w:hAnsi="Trebuchet MS"/>
                        </w:rPr>
                        <w:t>20</w:t>
                      </w:r>
                      <w:r w:rsidRPr="003C4FDE">
                        <w:rPr>
                          <w:rFonts w:ascii="Trebuchet MS" w:hAnsi="Trebuchet MS"/>
                        </w:rPr>
                        <w:t xml:space="preserve"> byl pro taneční skupinu </w:t>
                      </w:r>
                      <w:r w:rsidR="00585644">
                        <w:rPr>
                          <w:rFonts w:ascii="Trebuchet MS" w:hAnsi="Trebuchet MS"/>
                        </w:rPr>
                        <w:t>rokem mimořádným, neboť i náš kolektiv zasáhla situace okolo celosvětové pandemie spojené s omezováním setkávání, cestovní a realizace všech volnočasových aktivit. Podařilo se nám ještě v prvních měsících roku uspořádat tradiční taneční přehlídku připravených choreografií na soutěžní sezónu pod názvem Kaleidoskop</w:t>
                      </w:r>
                      <w:r w:rsidR="00B20C33">
                        <w:rPr>
                          <w:rFonts w:ascii="Trebuchet MS" w:hAnsi="Trebuchet MS"/>
                        </w:rPr>
                        <w:t>,</w:t>
                      </w:r>
                      <w:r w:rsidR="00585644">
                        <w:rPr>
                          <w:rFonts w:ascii="Trebuchet MS" w:hAnsi="Trebuchet MS"/>
                        </w:rPr>
                        <w:t xml:space="preserve"> a v letních měsících zrealizovat plánovaná soustředění. Ostatní aktivity, především ty soutěžní, jsme však museli odložit na neurčito. </w:t>
                      </w:r>
                    </w:p>
                    <w:p w14:paraId="079493C9" w14:textId="77777777" w:rsidR="00585644" w:rsidRDefault="00585644" w:rsidP="00585644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67B17B0D" w14:textId="77FF367A" w:rsidR="00584A80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I v tomto roce se podařilo získat dotační prostředky na naši činnost, zejména z grantových programů Libereckého </w:t>
                      </w:r>
                      <w:r w:rsidR="002A03E0">
                        <w:rPr>
                          <w:rFonts w:ascii="Trebuchet MS" w:hAnsi="Trebuchet MS"/>
                        </w:rPr>
                        <w:t>k</w:t>
                      </w:r>
                      <w:r>
                        <w:rPr>
                          <w:rFonts w:ascii="Trebuchet MS" w:hAnsi="Trebuchet MS"/>
                        </w:rPr>
                        <w:t>raje</w:t>
                      </w:r>
                      <w:r w:rsidR="002A03E0">
                        <w:rPr>
                          <w:rFonts w:ascii="Trebuchet MS" w:hAnsi="Trebuchet MS"/>
                        </w:rPr>
                        <w:t xml:space="preserve"> a programu Můj Klub Ministerst</w:t>
                      </w:r>
                      <w:r w:rsidR="0014172E">
                        <w:rPr>
                          <w:rFonts w:ascii="Trebuchet MS" w:hAnsi="Trebuchet MS"/>
                        </w:rPr>
                        <w:t>v</w:t>
                      </w:r>
                      <w:r w:rsidR="002A03E0">
                        <w:rPr>
                          <w:rFonts w:ascii="Trebuchet MS" w:hAnsi="Trebuchet MS"/>
                        </w:rPr>
                        <w:t>a školství, mládeže a tělovýchovy.</w:t>
                      </w:r>
                      <w:r>
                        <w:rPr>
                          <w:rFonts w:ascii="Trebuchet MS" w:hAnsi="Trebuchet MS"/>
                        </w:rPr>
                        <w:t xml:space="preserve">  Měst</w:t>
                      </w:r>
                      <w:r w:rsidR="002A03E0">
                        <w:rPr>
                          <w:rFonts w:ascii="Trebuchet MS" w:hAnsi="Trebuchet MS"/>
                        </w:rPr>
                        <w:t>o Jilemnice nás podpořilo</w:t>
                      </w:r>
                      <w:r>
                        <w:rPr>
                          <w:rFonts w:ascii="Trebuchet MS" w:hAnsi="Trebuchet MS"/>
                        </w:rPr>
                        <w:t xml:space="preserve"> finanční</w:t>
                      </w:r>
                      <w:r w:rsidR="002A03E0">
                        <w:rPr>
                          <w:rFonts w:ascii="Trebuchet MS" w:hAnsi="Trebuchet MS"/>
                        </w:rPr>
                        <w:t>mi</w:t>
                      </w:r>
                      <w:r>
                        <w:rPr>
                          <w:rFonts w:ascii="Trebuchet MS" w:hAnsi="Trebuchet MS"/>
                        </w:rPr>
                        <w:t xml:space="preserve"> prostředky na realizac</w:t>
                      </w:r>
                      <w:r w:rsidR="00585644">
                        <w:rPr>
                          <w:rFonts w:ascii="Trebuchet MS" w:hAnsi="Trebuchet MS"/>
                        </w:rPr>
                        <w:t>i tradičních soutěží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="0014172E">
                        <w:rPr>
                          <w:rFonts w:ascii="Trebuchet MS" w:hAnsi="Trebuchet MS"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</w:rPr>
                        <w:t xml:space="preserve">na zajištění tréninkového zázemí v průběhu roku. </w:t>
                      </w:r>
                    </w:p>
                    <w:p w14:paraId="1ECA97E3" w14:textId="77777777" w:rsidR="00584A80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5D31A419" w14:textId="7F757D83" w:rsidR="00B84BA3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="0014172E">
                        <w:rPr>
                          <w:rFonts w:ascii="Trebuchet MS" w:hAnsi="Trebuchet MS"/>
                        </w:rPr>
                        <w:t>Nejvý</w:t>
                      </w:r>
                      <w:r w:rsidR="00B84BA3">
                        <w:rPr>
                          <w:rFonts w:ascii="Trebuchet MS" w:hAnsi="Trebuchet MS"/>
                        </w:rPr>
                        <w:t>razn</w:t>
                      </w:r>
                      <w:r w:rsidR="0014172E">
                        <w:rPr>
                          <w:rFonts w:ascii="Trebuchet MS" w:hAnsi="Trebuchet MS"/>
                        </w:rPr>
                        <w:t>ější</w:t>
                      </w:r>
                      <w:r w:rsidR="00B84BA3">
                        <w:rPr>
                          <w:rFonts w:ascii="Trebuchet MS" w:hAnsi="Trebuchet MS"/>
                        </w:rPr>
                        <w:t>m moment</w:t>
                      </w:r>
                      <w:r w:rsidR="0014172E">
                        <w:rPr>
                          <w:rFonts w:ascii="Trebuchet MS" w:hAnsi="Trebuchet MS"/>
                        </w:rPr>
                        <w:t>em</w:t>
                      </w:r>
                      <w:r w:rsidR="00B84BA3">
                        <w:rPr>
                          <w:rFonts w:ascii="Trebuchet MS" w:hAnsi="Trebuchet MS"/>
                        </w:rPr>
                        <w:t xml:space="preserve"> </w:t>
                      </w:r>
                      <w:r w:rsidR="0014172E">
                        <w:rPr>
                          <w:rFonts w:ascii="Trebuchet MS" w:hAnsi="Trebuchet MS"/>
                        </w:rPr>
                        <w:t>roku 20</w:t>
                      </w:r>
                      <w:r w:rsidR="00585644">
                        <w:rPr>
                          <w:rFonts w:ascii="Trebuchet MS" w:hAnsi="Trebuchet MS"/>
                        </w:rPr>
                        <w:t>20</w:t>
                      </w:r>
                      <w:r w:rsidR="0014172E">
                        <w:rPr>
                          <w:rFonts w:ascii="Trebuchet MS" w:hAnsi="Trebuchet MS"/>
                        </w:rPr>
                        <w:t xml:space="preserve"> bylo však rozhodnutí rozšířit nabídku věkových kategorií</w:t>
                      </w:r>
                      <w:r w:rsidR="00585644">
                        <w:rPr>
                          <w:rFonts w:ascii="Trebuchet MS" w:hAnsi="Trebuchet MS"/>
                        </w:rPr>
                        <w:t xml:space="preserve"> o dvě skupiny předškolních dětí</w:t>
                      </w:r>
                      <w:r w:rsidR="0014172E">
                        <w:rPr>
                          <w:rFonts w:ascii="Trebuchet MS" w:hAnsi="Trebuchet MS"/>
                        </w:rPr>
                        <w:t xml:space="preserve"> a</w:t>
                      </w:r>
                      <w:r w:rsidR="00585644">
                        <w:rPr>
                          <w:rFonts w:ascii="Trebuchet MS" w:hAnsi="Trebuchet MS"/>
                        </w:rPr>
                        <w:t xml:space="preserve"> podpořit tak zájem dětí již od 4–5 let.  </w:t>
                      </w:r>
                    </w:p>
                    <w:p w14:paraId="54713B9B" w14:textId="77777777" w:rsidR="00584A80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</w:t>
                      </w:r>
                    </w:p>
                    <w:p w14:paraId="17089210" w14:textId="4DAD14C7" w:rsidR="00584A80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Počet</w:t>
                      </w:r>
                      <w:r w:rsidR="00451F26">
                        <w:rPr>
                          <w:rFonts w:ascii="Trebuchet MS" w:hAnsi="Trebuchet MS"/>
                        </w:rPr>
                        <w:t xml:space="preserve"> stálých členů </w:t>
                      </w:r>
                      <w:r w:rsidR="0014172E">
                        <w:rPr>
                          <w:rFonts w:ascii="Trebuchet MS" w:hAnsi="Trebuchet MS"/>
                        </w:rPr>
                        <w:t>se</w:t>
                      </w:r>
                      <w:r w:rsidR="00451F26">
                        <w:rPr>
                          <w:rFonts w:ascii="Trebuchet MS" w:hAnsi="Trebuchet MS"/>
                        </w:rPr>
                        <w:t xml:space="preserve"> v roce 20</w:t>
                      </w:r>
                      <w:r w:rsidR="00585644">
                        <w:rPr>
                          <w:rFonts w:ascii="Trebuchet MS" w:hAnsi="Trebuchet MS"/>
                        </w:rPr>
                        <w:t>20</w:t>
                      </w:r>
                      <w:r w:rsidR="00451F26">
                        <w:rPr>
                          <w:rFonts w:ascii="Trebuchet MS" w:hAnsi="Trebuchet MS"/>
                        </w:rPr>
                        <w:t xml:space="preserve"> </w:t>
                      </w:r>
                      <w:r w:rsidR="00585644">
                        <w:rPr>
                          <w:rFonts w:ascii="Trebuchet MS" w:hAnsi="Trebuchet MS"/>
                        </w:rPr>
                        <w:t xml:space="preserve">pohyboval okolo </w:t>
                      </w:r>
                      <w:r w:rsidR="0014172E">
                        <w:rPr>
                          <w:rFonts w:ascii="Trebuchet MS" w:hAnsi="Trebuchet MS"/>
                        </w:rPr>
                        <w:t>16</w:t>
                      </w:r>
                      <w:r w:rsidR="00585644">
                        <w:rPr>
                          <w:rFonts w:ascii="Trebuchet MS" w:hAnsi="Trebuchet MS"/>
                        </w:rPr>
                        <w:t>2</w:t>
                      </w:r>
                      <w:r>
                        <w:rPr>
                          <w:rFonts w:ascii="Trebuchet MS" w:hAnsi="Trebuchet MS"/>
                        </w:rPr>
                        <w:t xml:space="preserve"> aktivních tanečníků</w:t>
                      </w:r>
                      <w:r w:rsidR="00585644">
                        <w:rPr>
                          <w:rFonts w:ascii="Trebuchet MS" w:hAnsi="Trebuchet MS"/>
                        </w:rPr>
                        <w:t xml:space="preserve"> a vzhledem k omezování činnosti kolísal v</w:t>
                      </w:r>
                      <w:r w:rsidR="00B20C33">
                        <w:rPr>
                          <w:rFonts w:ascii="Trebuchet MS" w:hAnsi="Trebuchet MS"/>
                        </w:rPr>
                        <w:t> </w:t>
                      </w:r>
                      <w:r w:rsidR="00585644">
                        <w:rPr>
                          <w:rFonts w:ascii="Trebuchet MS" w:hAnsi="Trebuchet MS"/>
                        </w:rPr>
                        <w:t>jarních</w:t>
                      </w:r>
                      <w:r w:rsidR="00B20C33">
                        <w:rPr>
                          <w:rFonts w:ascii="Trebuchet MS" w:hAnsi="Trebuchet MS"/>
                        </w:rPr>
                        <w:t>,</w:t>
                      </w:r>
                      <w:r w:rsidR="00585644">
                        <w:rPr>
                          <w:rFonts w:ascii="Trebuchet MS" w:hAnsi="Trebuchet MS"/>
                        </w:rPr>
                        <w:t xml:space="preserve"> a především v podzimních měsících. </w:t>
                      </w:r>
                    </w:p>
                    <w:p w14:paraId="3ED820BE" w14:textId="77777777" w:rsidR="00584A80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046CE3F5" w14:textId="77777777" w:rsidR="00584A80" w:rsidRDefault="00584A80" w:rsidP="009956EA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8C90D6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19D558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BE6280E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79B7408" w14:textId="77777777" w:rsidR="00D02619" w:rsidRPr="004A1271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color w:val="89B9D4" w:themeColor="accent1" w:themeTint="99"/>
          <w:sz w:val="32"/>
          <w:szCs w:val="32"/>
        </w:rPr>
      </w:pPr>
    </w:p>
    <w:p w14:paraId="51BF33AB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F2DFC0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229F79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F0B9F3C" w14:textId="77777777" w:rsidR="00D02619" w:rsidRPr="00E2325B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b/>
          <w:sz w:val="32"/>
          <w:szCs w:val="32"/>
        </w:rPr>
      </w:pPr>
    </w:p>
    <w:p w14:paraId="2BE8C306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B8E8B55" w14:textId="77777777" w:rsidR="00D02619" w:rsidRDefault="00D02619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468400AA" w14:textId="77777777" w:rsidR="009956EA" w:rsidRDefault="009956EA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511A49DB" w14:textId="77777777" w:rsidR="009956EA" w:rsidRDefault="009956EA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78903710" w14:textId="77777777" w:rsidR="009956EA" w:rsidRDefault="009956EA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4F9D5F37" w14:textId="77777777" w:rsidR="009956EA" w:rsidRDefault="009956EA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635AAB4D" w14:textId="77777777" w:rsidR="009956EA" w:rsidRDefault="009956EA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286A9F83" w14:textId="77777777" w:rsidR="009956EA" w:rsidRDefault="009956EA" w:rsidP="002C6BCC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1D7625B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8913E4F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7104752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68D00D6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A65E8B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9E49B8" w14:textId="77777777" w:rsidR="009956EA" w:rsidRDefault="009956EA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D7ECE05" w14:textId="77777777" w:rsidR="009956EA" w:rsidRDefault="009956EA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4B255CE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892B553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F4303CD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DDEB08" wp14:editId="558E782F">
                <wp:simplePos x="0" y="0"/>
                <wp:positionH relativeFrom="column">
                  <wp:posOffset>4748530</wp:posOffset>
                </wp:positionH>
                <wp:positionV relativeFrom="paragraph">
                  <wp:posOffset>61595</wp:posOffset>
                </wp:positionV>
                <wp:extent cx="1675765" cy="313690"/>
                <wp:effectExtent l="0" t="0" r="0" b="10160"/>
                <wp:wrapNone/>
                <wp:docPr id="30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31528" w14:textId="77777777" w:rsidR="00584A80" w:rsidRPr="00820CEB" w:rsidRDefault="00584A80">
                            <w:pPr>
                              <w:rPr>
                                <w:color w:val="204559" w:themeColor="accent1" w:themeShade="80"/>
                              </w:rPr>
                            </w:pPr>
                            <w:r w:rsidRPr="00820CEB">
                              <w:rPr>
                                <w:rFonts w:ascii="Monotype Corsiva" w:hAnsi="Monotype Corsiva" w:cs="Monotype Corsiva"/>
                                <w:i/>
                                <w:iCs/>
                                <w:color w:val="204559" w:themeColor="accent1" w:themeShade="80"/>
                                <w:sz w:val="44"/>
                                <w:szCs w:val="44"/>
                              </w:rPr>
                              <w:t>Celoroční činnost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DEB08" id="Rectangle 158" o:spid="_x0000_s1039" style="position:absolute;left:0;text-align:left;margin-left:373.9pt;margin-top:4.85pt;width:131.95pt;height:24.7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" filled="f" stroked="f">
                <v:textbox style="mso-fit-shape-to-text:t" inset="0,0,0,0">
                  <w:txbxContent>
                    <w:p w14:paraId="09D31528" w14:textId="77777777" w:rsidR="00584A80" w:rsidRPr="00820CEB" w:rsidRDefault="00584A80">
                      <w:pPr>
                        <w:rPr>
                          <w:color w:val="204559" w:themeColor="accent1" w:themeShade="80"/>
                        </w:rPr>
                      </w:pPr>
                      <w:r w:rsidRPr="00820CEB">
                        <w:rPr>
                          <w:rFonts w:ascii="Monotype Corsiva" w:hAnsi="Monotype Corsiva" w:cs="Monotype Corsiva"/>
                          <w:i/>
                          <w:iCs/>
                          <w:color w:val="204559" w:themeColor="accent1" w:themeShade="80"/>
                          <w:sz w:val="44"/>
                          <w:szCs w:val="44"/>
                        </w:rPr>
                        <w:t>Celoroční činnost</w:t>
                      </w:r>
                    </w:p>
                  </w:txbxContent>
                </v:textbox>
              </v:rect>
            </w:pict>
          </mc:Fallback>
        </mc:AlternateContent>
      </w:r>
    </w:p>
    <w:p w14:paraId="18F5905D" w14:textId="77777777" w:rsidR="00D02619" w:rsidRDefault="00D239D0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A57A97" wp14:editId="4DAAD093">
                <wp:simplePos x="0" y="0"/>
                <wp:positionH relativeFrom="page">
                  <wp:posOffset>2676525</wp:posOffset>
                </wp:positionH>
                <wp:positionV relativeFrom="page">
                  <wp:posOffset>1457325</wp:posOffset>
                </wp:positionV>
                <wp:extent cx="4610100" cy="7696200"/>
                <wp:effectExtent l="0" t="0" r="0" b="0"/>
                <wp:wrapNone/>
                <wp:docPr id="29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769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615B1" w14:textId="49DA08C6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  <w:lang w:eastAsia="cs-CZ"/>
                              </w:rPr>
                            </w:pPr>
                            <w:r w:rsidRPr="005C04D2">
                              <w:t xml:space="preserve">    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Paul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Dance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j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spolkem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zajišťujícím využití volného času dětí a mládeže. Jako taneční skupina má za </w:t>
                            </w:r>
                            <w:r>
                              <w:rPr>
                                <w:rFonts w:ascii="Trebuchet MS" w:hAnsi="Trebuchet MS"/>
                              </w:rPr>
                              <w:t>sebou více než 30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let tradi</w:t>
                            </w:r>
                            <w:r>
                              <w:rPr>
                                <w:rFonts w:ascii="Trebuchet MS" w:hAnsi="Trebuchet MS"/>
                              </w:rPr>
                              <w:t>ce, v současné době působí již 2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4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rokem na území města Jilemnice</w:t>
                            </w:r>
                            <w:r w:rsidR="00F508E3">
                              <w:rPr>
                                <w:rFonts w:ascii="Trebuchet MS" w:hAnsi="Trebuchet MS"/>
                              </w:rPr>
                              <w:t>, kde i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 xml:space="preserve"> oficiálně</w:t>
                            </w:r>
                            <w:r w:rsidR="00F508E3">
                              <w:rPr>
                                <w:rFonts w:ascii="Trebuchet MS" w:hAnsi="Trebuchet MS"/>
                              </w:rPr>
                              <w:t xml:space="preserve"> sídlí.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Paul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Dance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sdružuje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tanečník</w:t>
                            </w:r>
                            <w:r>
                              <w:rPr>
                                <w:rFonts w:ascii="Trebuchet MS" w:hAnsi="Trebuchet MS"/>
                              </w:rPr>
                              <w:t>y z J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ilemnice a blízkého okolí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v rámci ORP Jilemnice a částečně také z 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Vrchlabska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Novopacka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>. Tanečníci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jsou v rámci taneční skupiny zařazeni do několika kategorií podle věku a preferovaného tanečního stylu:</w:t>
                            </w:r>
                          </w:p>
                          <w:p w14:paraId="604B1539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4EBD651" w14:textId="60D006F0" w:rsidR="003B6B00" w:rsidRDefault="003B6B00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hanging="807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Předškolní přípravka (4–5 let)</w:t>
                            </w:r>
                          </w:p>
                          <w:p w14:paraId="3B7A0818" w14:textId="4C8F6A3F" w:rsidR="00584A80" w:rsidRPr="005C04D2" w:rsidRDefault="00584A80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hanging="807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Dětská věková kategorie 6-</w:t>
                            </w:r>
                            <w:r w:rsidR="00427657">
                              <w:rPr>
                                <w:rFonts w:ascii="Trebuchet MS" w:hAnsi="Trebuchet MS"/>
                              </w:rPr>
                              <w:t>8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let (skupina Mini Hadi)</w:t>
                            </w:r>
                          </w:p>
                          <w:p w14:paraId="53955922" w14:textId="77777777" w:rsidR="00584A80" w:rsidRDefault="00584A80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hanging="807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Dětská věková kategorie </w:t>
                            </w:r>
                            <w:r w:rsidR="00427657">
                              <w:rPr>
                                <w:rFonts w:ascii="Trebuchet MS" w:hAnsi="Trebuchet MS"/>
                              </w:rPr>
                              <w:t xml:space="preserve">9-10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let (skupina Hadi</w:t>
                            </w:r>
                            <w:r w:rsidR="00427657">
                              <w:rPr>
                                <w:rFonts w:ascii="Trebuchet MS" w:hAnsi="Trebuchet MS"/>
                              </w:rPr>
                              <w:t xml:space="preserve"> ml.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)</w:t>
                            </w:r>
                          </w:p>
                          <w:p w14:paraId="23895415" w14:textId="77777777" w:rsidR="00427657" w:rsidRPr="005C04D2" w:rsidRDefault="00427657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hanging="807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Dětská věková kategorie 11-12 let (Skupina Hadi st.)</w:t>
                            </w:r>
                          </w:p>
                          <w:p w14:paraId="666B5E3A" w14:textId="77777777" w:rsidR="00584A80" w:rsidRDefault="00584A80" w:rsidP="001B557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</w:tabs>
                              <w:suppressAutoHyphens w:val="0"/>
                              <w:spacing w:line="360" w:lineRule="auto"/>
                              <w:ind w:left="1418" w:hanging="425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Juniorská věková kategorie </w:t>
                            </w:r>
                            <w:r w:rsidR="00427657">
                              <w:rPr>
                                <w:rFonts w:ascii="Trebuchet MS" w:hAnsi="Trebuchet MS"/>
                              </w:rPr>
                              <w:t>13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-1</w:t>
                            </w:r>
                            <w:r w:rsidR="00427657">
                              <w:rPr>
                                <w:rFonts w:ascii="Trebuchet MS" w:hAnsi="Trebuchet MS"/>
                              </w:rPr>
                              <w:t>4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let (skupina Junioři</w:t>
                            </w:r>
                            <w:r w:rsidR="00427657">
                              <w:rPr>
                                <w:rFonts w:ascii="Trebuchet MS" w:hAnsi="Trebuchet MS"/>
                              </w:rPr>
                              <w:t xml:space="preserve"> ml.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)</w:t>
                            </w:r>
                          </w:p>
                          <w:p w14:paraId="400AC48A" w14:textId="77777777" w:rsidR="00427657" w:rsidRPr="00427657" w:rsidRDefault="00427657" w:rsidP="0042765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</w:tabs>
                              <w:suppressAutoHyphens w:val="0"/>
                              <w:spacing w:line="360" w:lineRule="auto"/>
                              <w:ind w:left="1418" w:hanging="425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Juniorská věková kategorie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15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-1</w:t>
                            </w:r>
                            <w:r>
                              <w:rPr>
                                <w:rFonts w:ascii="Trebuchet MS" w:hAnsi="Trebuchet MS"/>
                              </w:rPr>
                              <w:t>6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let (skupina Junioři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st.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)</w:t>
                            </w:r>
                          </w:p>
                          <w:p w14:paraId="7822CA6E" w14:textId="77777777" w:rsidR="00584A80" w:rsidRDefault="00584A80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left="1418" w:hanging="425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Hlavní věková kategorie 1</w:t>
                            </w:r>
                            <w:r w:rsidR="00BC05DE">
                              <w:rPr>
                                <w:rFonts w:ascii="Trebuchet MS" w:hAnsi="Trebuchet MS"/>
                              </w:rPr>
                              <w:t>7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+ styl Speciální párové tance, show </w:t>
                            </w:r>
                            <w:proofErr w:type="spellStart"/>
                            <w:r w:rsidRPr="005C04D2">
                              <w:rPr>
                                <w:rFonts w:ascii="Trebuchet MS" w:hAnsi="Trebuchet MS"/>
                              </w:rPr>
                              <w:t>dance</w:t>
                            </w:r>
                            <w:proofErr w:type="spellEnd"/>
                            <w:r w:rsidR="00427657">
                              <w:rPr>
                                <w:rFonts w:ascii="Trebuchet MS" w:hAnsi="Trebuchet MS"/>
                              </w:rPr>
                              <w:t xml:space="preserve">, </w:t>
                            </w:r>
                            <w:proofErr w:type="spellStart"/>
                            <w:r w:rsidR="00427657">
                              <w:rPr>
                                <w:rFonts w:ascii="Trebuchet MS" w:hAnsi="Trebuchet MS"/>
                              </w:rPr>
                              <w:t>modern</w:t>
                            </w:r>
                            <w:proofErr w:type="spellEnd"/>
                            <w:r w:rsidR="00427657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 w:rsidR="00427657">
                              <w:rPr>
                                <w:rFonts w:ascii="Trebuchet MS" w:hAnsi="Trebuchet MS"/>
                              </w:rPr>
                              <w:t>dance</w:t>
                            </w:r>
                            <w:proofErr w:type="spellEnd"/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a jazz </w:t>
                            </w:r>
                            <w:proofErr w:type="spellStart"/>
                            <w:r w:rsidRPr="005C04D2">
                              <w:rPr>
                                <w:rFonts w:ascii="Trebuchet MS" w:hAnsi="Trebuchet MS"/>
                              </w:rPr>
                              <w:t>dance</w:t>
                            </w:r>
                            <w:proofErr w:type="spellEnd"/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(hlavní věková kategorie)</w:t>
                            </w:r>
                          </w:p>
                          <w:p w14:paraId="69BCD82B" w14:textId="610F159D" w:rsidR="00584A80" w:rsidRPr="005C04D2" w:rsidRDefault="00584A80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left="1418" w:hanging="425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Skupina Latinskoamerických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a standardních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tanců (bez věkového omezení)</w:t>
                            </w:r>
                          </w:p>
                          <w:p w14:paraId="0CBDCD5B" w14:textId="77777777" w:rsidR="00584A80" w:rsidRDefault="00584A80" w:rsidP="005C04D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800"/>
                                <w:tab w:val="num" w:pos="1418"/>
                              </w:tabs>
                              <w:suppressAutoHyphens w:val="0"/>
                              <w:spacing w:line="360" w:lineRule="auto"/>
                              <w:ind w:hanging="807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Hlavní věková kategorie II.  3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>0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+ (skupina </w:t>
                            </w:r>
                            <w:proofErr w:type="spellStart"/>
                            <w:r w:rsidRPr="005C04D2">
                              <w:rPr>
                                <w:rFonts w:ascii="Trebuchet MS" w:hAnsi="Trebuchet MS"/>
                              </w:rPr>
                              <w:t>Ladies</w:t>
                            </w:r>
                            <w:proofErr w:type="spellEnd"/>
                            <w:r w:rsidRPr="005C04D2">
                              <w:rPr>
                                <w:rFonts w:ascii="Trebuchet MS" w:hAnsi="Trebuchet MS"/>
                              </w:rPr>
                              <w:t>).</w:t>
                            </w:r>
                          </w:p>
                          <w:p w14:paraId="687BC677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F79BC16" w14:textId="584A77CD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Jednotlivé kategorie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tanečníků se schází minimálně </w:t>
                            </w:r>
                            <w:r w:rsidR="00D239D0">
                              <w:rPr>
                                <w:rFonts w:ascii="Trebuchet MS" w:hAnsi="Trebuchet MS"/>
                              </w:rPr>
                              <w:t>25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x týdně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v rámci práce ve formacích a dále 3–5 x týdně v rámci práce v malých skupinách či duetech. </w:t>
                            </w:r>
                            <w:r w:rsidR="00D239D0">
                              <w:rPr>
                                <w:rFonts w:ascii="Trebuchet MS" w:hAnsi="Trebuchet MS"/>
                              </w:rPr>
                              <w:t>V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 září </w:t>
                            </w:r>
                            <w:r w:rsidR="00D239D0"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="00D239D0">
                              <w:rPr>
                                <w:rFonts w:ascii="Trebuchet MS" w:hAnsi="Trebuchet MS"/>
                              </w:rPr>
                              <w:t xml:space="preserve"> jsme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nově otevřeli dvě desetičlenné skupiny předškolních dětí, které se schází jednou týdně v prostoru zkušebny. </w:t>
                            </w:r>
                          </w:p>
                          <w:p w14:paraId="2C3197AC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</w:t>
                            </w:r>
                          </w:p>
                          <w:p w14:paraId="059468BF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57A97" id="Text Box 144" o:spid="_x0000_s1040" type="#_x0000_t202" style="position:absolute;left:0;text-align:left;margin-left:210.75pt;margin-top:114.75pt;width:363pt;height:60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" filled="f" stroked="f">
                <v:textbox inset="0,0,0,0">
                  <w:txbxContent>
                    <w:p w14:paraId="6E1615B1" w14:textId="49DA08C6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  <w:lang w:eastAsia="cs-CZ"/>
                        </w:rPr>
                      </w:pPr>
                      <w:r w:rsidRPr="005C04D2">
                        <w:t xml:space="preserve">     </w:t>
                      </w:r>
                      <w:r>
                        <w:rPr>
                          <w:rFonts w:ascii="Trebuchet MS" w:hAnsi="Trebuchet MS"/>
                        </w:rPr>
                        <w:t xml:space="preserve">Paul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Dance </w:t>
                      </w:r>
                      <w:r>
                        <w:rPr>
                          <w:rFonts w:ascii="Trebuchet MS" w:hAnsi="Trebuchet MS"/>
                        </w:rPr>
                        <w:t>j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e </w:t>
                      </w:r>
                      <w:r>
                        <w:rPr>
                          <w:rFonts w:ascii="Trebuchet MS" w:hAnsi="Trebuchet MS"/>
                        </w:rPr>
                        <w:t>spolkem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zajišťujícím využití volného času dětí a mládeže. Jako taneční skupina má za </w:t>
                      </w:r>
                      <w:r>
                        <w:rPr>
                          <w:rFonts w:ascii="Trebuchet MS" w:hAnsi="Trebuchet MS"/>
                        </w:rPr>
                        <w:t>sebou více než 30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let tradi</w:t>
                      </w:r>
                      <w:r>
                        <w:rPr>
                          <w:rFonts w:ascii="Trebuchet MS" w:hAnsi="Trebuchet MS"/>
                        </w:rPr>
                        <w:t>ce, v současné době působí již 2</w:t>
                      </w:r>
                      <w:r w:rsidR="003B6B00">
                        <w:rPr>
                          <w:rFonts w:ascii="Trebuchet MS" w:hAnsi="Trebuchet MS"/>
                        </w:rPr>
                        <w:t>4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rokem na území města Jilemnice</w:t>
                      </w:r>
                      <w:r w:rsidR="00F508E3">
                        <w:rPr>
                          <w:rFonts w:ascii="Trebuchet MS" w:hAnsi="Trebuchet MS"/>
                        </w:rPr>
                        <w:t>, kde i</w:t>
                      </w:r>
                      <w:r w:rsidR="002A03E0">
                        <w:rPr>
                          <w:rFonts w:ascii="Trebuchet MS" w:hAnsi="Trebuchet MS"/>
                        </w:rPr>
                        <w:t xml:space="preserve"> oficiálně</w:t>
                      </w:r>
                      <w:r w:rsidR="00F508E3">
                        <w:rPr>
                          <w:rFonts w:ascii="Trebuchet MS" w:hAnsi="Trebuchet MS"/>
                        </w:rPr>
                        <w:t xml:space="preserve"> sídlí.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 xml:space="preserve">Paul </w:t>
                      </w:r>
                      <w:r w:rsidRPr="005C04D2">
                        <w:rPr>
                          <w:rFonts w:ascii="Trebuchet MS" w:hAnsi="Trebuchet MS"/>
                        </w:rPr>
                        <w:t>Dance</w:t>
                      </w:r>
                      <w:r>
                        <w:rPr>
                          <w:rFonts w:ascii="Trebuchet MS" w:hAnsi="Trebuchet MS"/>
                        </w:rPr>
                        <w:t xml:space="preserve"> sdružuje </w:t>
                      </w:r>
                      <w:r w:rsidRPr="005C04D2">
                        <w:rPr>
                          <w:rFonts w:ascii="Trebuchet MS" w:hAnsi="Trebuchet MS"/>
                        </w:rPr>
                        <w:t>tanečník</w:t>
                      </w:r>
                      <w:r>
                        <w:rPr>
                          <w:rFonts w:ascii="Trebuchet MS" w:hAnsi="Trebuchet MS"/>
                        </w:rPr>
                        <w:t>y z J</w:t>
                      </w:r>
                      <w:r w:rsidRPr="005C04D2">
                        <w:rPr>
                          <w:rFonts w:ascii="Trebuchet MS" w:hAnsi="Trebuchet MS"/>
                        </w:rPr>
                        <w:t>ilemnice a blízkého okolí</w:t>
                      </w:r>
                      <w:r>
                        <w:rPr>
                          <w:rFonts w:ascii="Trebuchet MS" w:hAnsi="Trebuchet MS"/>
                        </w:rPr>
                        <w:t xml:space="preserve"> v rámci ORP Jilemnice a částečně také z 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Vrchlabska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Novopacka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>. Tanečníci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jsou v rámci taneční skupiny zařazeni do několika kategorií podle věku a preferovaného tanečního stylu:</w:t>
                      </w:r>
                    </w:p>
                    <w:p w14:paraId="604B1539" w14:textId="77777777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34EBD651" w14:textId="60D006F0" w:rsidR="003B6B00" w:rsidRDefault="003B6B00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hanging="807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Předškolní přípravka (4–5 let)</w:t>
                      </w:r>
                    </w:p>
                    <w:p w14:paraId="3B7A0818" w14:textId="4C8F6A3F" w:rsidR="00584A80" w:rsidRPr="005C04D2" w:rsidRDefault="00584A80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hanging="807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Dětská věková kategorie 6-</w:t>
                      </w:r>
                      <w:r w:rsidR="00427657">
                        <w:rPr>
                          <w:rFonts w:ascii="Trebuchet MS" w:hAnsi="Trebuchet MS"/>
                        </w:rPr>
                        <w:t>8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let (skupina Mini Hadi)</w:t>
                      </w:r>
                    </w:p>
                    <w:p w14:paraId="53955922" w14:textId="77777777" w:rsidR="00584A80" w:rsidRDefault="00584A80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hanging="807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Dětská věková kategorie </w:t>
                      </w:r>
                      <w:r w:rsidR="00427657">
                        <w:rPr>
                          <w:rFonts w:ascii="Trebuchet MS" w:hAnsi="Trebuchet MS"/>
                        </w:rPr>
                        <w:t xml:space="preserve">9-10 </w:t>
                      </w:r>
                      <w:r w:rsidRPr="005C04D2">
                        <w:rPr>
                          <w:rFonts w:ascii="Trebuchet MS" w:hAnsi="Trebuchet MS"/>
                        </w:rPr>
                        <w:t>let (skupina Hadi</w:t>
                      </w:r>
                      <w:r w:rsidR="00427657">
                        <w:rPr>
                          <w:rFonts w:ascii="Trebuchet MS" w:hAnsi="Trebuchet MS"/>
                        </w:rPr>
                        <w:t xml:space="preserve"> ml.</w:t>
                      </w:r>
                      <w:r w:rsidRPr="005C04D2">
                        <w:rPr>
                          <w:rFonts w:ascii="Trebuchet MS" w:hAnsi="Trebuchet MS"/>
                        </w:rPr>
                        <w:t>)</w:t>
                      </w:r>
                    </w:p>
                    <w:p w14:paraId="23895415" w14:textId="77777777" w:rsidR="00427657" w:rsidRPr="005C04D2" w:rsidRDefault="00427657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hanging="807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Dětská věková kategorie 11-12 let (Skupina Hadi st.)</w:t>
                      </w:r>
                    </w:p>
                    <w:p w14:paraId="666B5E3A" w14:textId="77777777" w:rsidR="00584A80" w:rsidRDefault="00584A80" w:rsidP="001B557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</w:tabs>
                        <w:suppressAutoHyphens w:val="0"/>
                        <w:spacing w:line="360" w:lineRule="auto"/>
                        <w:ind w:left="1418" w:hanging="425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Juniorská věková kategorie </w:t>
                      </w:r>
                      <w:r w:rsidR="00427657">
                        <w:rPr>
                          <w:rFonts w:ascii="Trebuchet MS" w:hAnsi="Trebuchet MS"/>
                        </w:rPr>
                        <w:t>13</w:t>
                      </w:r>
                      <w:r w:rsidRPr="005C04D2">
                        <w:rPr>
                          <w:rFonts w:ascii="Trebuchet MS" w:hAnsi="Trebuchet MS"/>
                        </w:rPr>
                        <w:t>-1</w:t>
                      </w:r>
                      <w:r w:rsidR="00427657">
                        <w:rPr>
                          <w:rFonts w:ascii="Trebuchet MS" w:hAnsi="Trebuchet MS"/>
                        </w:rPr>
                        <w:t>4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let (skupina Junioři</w:t>
                      </w:r>
                      <w:r w:rsidR="00427657">
                        <w:rPr>
                          <w:rFonts w:ascii="Trebuchet MS" w:hAnsi="Trebuchet MS"/>
                        </w:rPr>
                        <w:t xml:space="preserve"> ml.</w:t>
                      </w:r>
                      <w:r w:rsidRPr="005C04D2">
                        <w:rPr>
                          <w:rFonts w:ascii="Trebuchet MS" w:hAnsi="Trebuchet MS"/>
                        </w:rPr>
                        <w:t>)</w:t>
                      </w:r>
                    </w:p>
                    <w:p w14:paraId="400AC48A" w14:textId="77777777" w:rsidR="00427657" w:rsidRPr="00427657" w:rsidRDefault="00427657" w:rsidP="0042765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</w:tabs>
                        <w:suppressAutoHyphens w:val="0"/>
                        <w:spacing w:line="360" w:lineRule="auto"/>
                        <w:ind w:left="1418" w:hanging="425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Juniorská věková kategorie </w:t>
                      </w:r>
                      <w:r>
                        <w:rPr>
                          <w:rFonts w:ascii="Trebuchet MS" w:hAnsi="Trebuchet MS"/>
                        </w:rPr>
                        <w:t>15</w:t>
                      </w:r>
                      <w:r w:rsidRPr="005C04D2">
                        <w:rPr>
                          <w:rFonts w:ascii="Trebuchet MS" w:hAnsi="Trebuchet MS"/>
                        </w:rPr>
                        <w:t>-1</w:t>
                      </w:r>
                      <w:r>
                        <w:rPr>
                          <w:rFonts w:ascii="Trebuchet MS" w:hAnsi="Trebuchet MS"/>
                        </w:rPr>
                        <w:t>6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let (skupina Junioři</w:t>
                      </w:r>
                      <w:r>
                        <w:rPr>
                          <w:rFonts w:ascii="Trebuchet MS" w:hAnsi="Trebuchet MS"/>
                        </w:rPr>
                        <w:t xml:space="preserve"> st.</w:t>
                      </w:r>
                      <w:r w:rsidRPr="005C04D2">
                        <w:rPr>
                          <w:rFonts w:ascii="Trebuchet MS" w:hAnsi="Trebuchet MS"/>
                        </w:rPr>
                        <w:t>)</w:t>
                      </w:r>
                    </w:p>
                    <w:p w14:paraId="7822CA6E" w14:textId="77777777" w:rsidR="00584A80" w:rsidRDefault="00584A80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left="1418" w:hanging="425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Hlavní věková kategorie 1</w:t>
                      </w:r>
                      <w:r w:rsidR="00BC05DE">
                        <w:rPr>
                          <w:rFonts w:ascii="Trebuchet MS" w:hAnsi="Trebuchet MS"/>
                        </w:rPr>
                        <w:t>7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+ styl Speciální párové tance, show </w:t>
                      </w:r>
                      <w:proofErr w:type="spellStart"/>
                      <w:r w:rsidRPr="005C04D2">
                        <w:rPr>
                          <w:rFonts w:ascii="Trebuchet MS" w:hAnsi="Trebuchet MS"/>
                        </w:rPr>
                        <w:t>dance</w:t>
                      </w:r>
                      <w:proofErr w:type="spellEnd"/>
                      <w:r w:rsidR="00427657">
                        <w:rPr>
                          <w:rFonts w:ascii="Trebuchet MS" w:hAnsi="Trebuchet MS"/>
                        </w:rPr>
                        <w:t xml:space="preserve">, </w:t>
                      </w:r>
                      <w:proofErr w:type="spellStart"/>
                      <w:r w:rsidR="00427657">
                        <w:rPr>
                          <w:rFonts w:ascii="Trebuchet MS" w:hAnsi="Trebuchet MS"/>
                        </w:rPr>
                        <w:t>modern</w:t>
                      </w:r>
                      <w:proofErr w:type="spellEnd"/>
                      <w:r w:rsidR="00427657">
                        <w:rPr>
                          <w:rFonts w:ascii="Trebuchet MS" w:hAnsi="Trebuchet MS"/>
                        </w:rPr>
                        <w:t xml:space="preserve"> </w:t>
                      </w:r>
                      <w:proofErr w:type="spellStart"/>
                      <w:r w:rsidR="00427657">
                        <w:rPr>
                          <w:rFonts w:ascii="Trebuchet MS" w:hAnsi="Trebuchet MS"/>
                        </w:rPr>
                        <w:t>dance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 xml:space="preserve"> a jazz </w:t>
                      </w:r>
                      <w:proofErr w:type="spellStart"/>
                      <w:r w:rsidRPr="005C04D2">
                        <w:rPr>
                          <w:rFonts w:ascii="Trebuchet MS" w:hAnsi="Trebuchet MS"/>
                        </w:rPr>
                        <w:t>dance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 xml:space="preserve"> (hlavní věková kategorie)</w:t>
                      </w:r>
                    </w:p>
                    <w:p w14:paraId="69BCD82B" w14:textId="610F159D" w:rsidR="00584A80" w:rsidRPr="005C04D2" w:rsidRDefault="00584A80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left="1418" w:hanging="425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Skupina Latinskoamerických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a standardních</w:t>
                      </w:r>
                      <w:r>
                        <w:rPr>
                          <w:rFonts w:ascii="Trebuchet MS" w:hAnsi="Trebuchet MS"/>
                        </w:rPr>
                        <w:t xml:space="preserve"> tanců (bez věkového omezení)</w:t>
                      </w:r>
                    </w:p>
                    <w:p w14:paraId="0CBDCD5B" w14:textId="77777777" w:rsidR="00584A80" w:rsidRDefault="00584A80" w:rsidP="005C04D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800"/>
                          <w:tab w:val="num" w:pos="1418"/>
                        </w:tabs>
                        <w:suppressAutoHyphens w:val="0"/>
                        <w:spacing w:line="360" w:lineRule="auto"/>
                        <w:ind w:hanging="807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Hlavní věková kategorie II.  3</w:t>
                      </w:r>
                      <w:r w:rsidR="002A03E0">
                        <w:rPr>
                          <w:rFonts w:ascii="Trebuchet MS" w:hAnsi="Trebuchet MS"/>
                        </w:rPr>
                        <w:t>0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+ (skupina </w:t>
                      </w:r>
                      <w:proofErr w:type="spellStart"/>
                      <w:r w:rsidRPr="005C04D2">
                        <w:rPr>
                          <w:rFonts w:ascii="Trebuchet MS" w:hAnsi="Trebuchet MS"/>
                        </w:rPr>
                        <w:t>Ladies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>).</w:t>
                      </w:r>
                    </w:p>
                    <w:p w14:paraId="687BC677" w14:textId="77777777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6F79BC16" w14:textId="584A77CD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Jednotlivé kategorie</w:t>
                      </w:r>
                      <w:r>
                        <w:rPr>
                          <w:rFonts w:ascii="Trebuchet MS" w:hAnsi="Trebuchet MS"/>
                        </w:rPr>
                        <w:t xml:space="preserve"> tanečníků se schází minimálně </w:t>
                      </w:r>
                      <w:r w:rsidR="00D239D0">
                        <w:rPr>
                          <w:rFonts w:ascii="Trebuchet MS" w:hAnsi="Trebuchet MS"/>
                        </w:rPr>
                        <w:t>25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5C04D2">
                        <w:rPr>
                          <w:rFonts w:ascii="Trebuchet MS" w:hAnsi="Trebuchet MS"/>
                        </w:rPr>
                        <w:t>x týdně</w:t>
                      </w:r>
                      <w:r>
                        <w:rPr>
                          <w:rFonts w:ascii="Trebuchet MS" w:hAnsi="Trebuchet MS"/>
                        </w:rPr>
                        <w:t xml:space="preserve"> v rámci práce ve formacích a dále 3–5 x týdně v rámci práce v malých skupinách či duetech. </w:t>
                      </w:r>
                      <w:r w:rsidR="00D239D0">
                        <w:rPr>
                          <w:rFonts w:ascii="Trebuchet MS" w:hAnsi="Trebuchet MS"/>
                        </w:rPr>
                        <w:t>V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 září </w:t>
                      </w:r>
                      <w:r w:rsidR="00D239D0">
                        <w:rPr>
                          <w:rFonts w:ascii="Trebuchet MS" w:hAnsi="Trebuchet MS"/>
                        </w:rPr>
                        <w:t>20</w:t>
                      </w:r>
                      <w:r w:rsidR="003B6B00">
                        <w:rPr>
                          <w:rFonts w:ascii="Trebuchet MS" w:hAnsi="Trebuchet MS"/>
                        </w:rPr>
                        <w:t>20</w:t>
                      </w:r>
                      <w:r w:rsidR="00D239D0">
                        <w:rPr>
                          <w:rFonts w:ascii="Trebuchet MS" w:hAnsi="Trebuchet MS"/>
                        </w:rPr>
                        <w:t xml:space="preserve"> jsme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nově otevřeli dvě desetičlenné skupiny předškolních dětí, které se schází jednou týdně v prostoru zkušebny. </w:t>
                      </w:r>
                    </w:p>
                    <w:p w14:paraId="2C3197AC" w14:textId="77777777" w:rsidR="00584A80" w:rsidRPr="005C04D2" w:rsidRDefault="00584A80" w:rsidP="00E41F83">
                      <w:pPr>
                        <w:spacing w:line="360" w:lineRule="auto"/>
                        <w:jc w:val="both"/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</w:t>
                      </w:r>
                    </w:p>
                    <w:p w14:paraId="059468BF" w14:textId="77777777" w:rsidR="00584A80" w:rsidRPr="005C04D2" w:rsidRDefault="00584A80" w:rsidP="00E41F83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5BE7"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C0B8FFE" wp14:editId="53D423C1">
                <wp:simplePos x="0" y="0"/>
                <wp:positionH relativeFrom="page">
                  <wp:posOffset>607060</wp:posOffset>
                </wp:positionH>
                <wp:positionV relativeFrom="page">
                  <wp:posOffset>1104900</wp:posOffset>
                </wp:positionV>
                <wp:extent cx="1951355" cy="8205470"/>
                <wp:effectExtent l="19050" t="19050" r="29845" b="62230"/>
                <wp:wrapNone/>
                <wp:docPr id="29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2054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2C1329" w14:textId="7196367A" w:rsidR="00584A80" w:rsidRDefault="001D0C4C" w:rsidP="00D026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72232" wp14:editId="3FBA91E2">
                                  <wp:extent cx="1730375" cy="1211580"/>
                                  <wp:effectExtent l="0" t="0" r="3175" b="7620"/>
                                  <wp:docPr id="737" name="Obrázek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8FFE" id="Text Box 117" o:spid="_x0000_s1041" type="#_x0000_t202" style="position:absolute;left:0;text-align:left;margin-left:47.8pt;margin-top:87pt;width:153.65pt;height:646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" fillcolor="#fee69b [1304]" strokecolor="#414141 [1607]" strokeweight="3pt">
                <v:shadow on="t" color="#204458 [1604]" opacity=".5" offset="1pt"/>
                <v:textbox>
                  <w:txbxContent>
                    <w:p w14:paraId="242C1329" w14:textId="7196367A" w:rsidR="00584A80" w:rsidRDefault="001D0C4C" w:rsidP="00D02619">
                      <w:r>
                        <w:rPr>
                          <w:noProof/>
                        </w:rPr>
                        <w:drawing>
                          <wp:inline distT="0" distB="0" distL="0" distR="0" wp14:anchorId="27772232" wp14:editId="3FBA91E2">
                            <wp:extent cx="1730375" cy="1211580"/>
                            <wp:effectExtent l="0" t="0" r="3175" b="7620"/>
                            <wp:docPr id="737" name="Obrázek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AFFECD" w14:textId="77777777" w:rsidR="00D02619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color w:val="9E9E9E" w:themeColor="text2" w:themeTint="9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775B4C" wp14:editId="3BF6578A">
                <wp:simplePos x="0" y="0"/>
                <wp:positionH relativeFrom="page">
                  <wp:posOffset>2673985</wp:posOffset>
                </wp:positionH>
                <wp:positionV relativeFrom="page">
                  <wp:posOffset>1304925</wp:posOffset>
                </wp:positionV>
                <wp:extent cx="4705350" cy="0"/>
                <wp:effectExtent l="0" t="0" r="19050" b="19050"/>
                <wp:wrapNone/>
                <wp:docPr id="29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05F55" id="Line 11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55pt,102.75pt" to="581.0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" strokecolor="#2e2e2e [1615]">
                <w10:wrap anchorx="page" anchory="page"/>
              </v:line>
            </w:pict>
          </mc:Fallback>
        </mc:AlternateContent>
      </w:r>
    </w:p>
    <w:p w14:paraId="3DCECF19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1EBB6A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ACA9323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87B6C3A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1F39DA0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9F2D19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35ED50F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820866E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D1E59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9623543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7A22FE5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4144BE5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9B052A8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C5FAEEE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DC6A745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90BCE7E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4FD9C1B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05A739B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911B2D5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706980E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3042289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0ADA642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0CFE63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BF2386" w14:textId="77777777" w:rsidR="009C5BE7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9C27BDB" w14:textId="77777777" w:rsidR="009C5BE7" w:rsidRDefault="00082711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9164E" wp14:editId="4A29B1FC">
                <wp:simplePos x="0" y="0"/>
                <wp:positionH relativeFrom="page">
                  <wp:posOffset>2826385</wp:posOffset>
                </wp:positionH>
                <wp:positionV relativeFrom="page">
                  <wp:posOffset>756285</wp:posOffset>
                </wp:positionV>
                <wp:extent cx="4314825" cy="350520"/>
                <wp:effectExtent l="0" t="0" r="0" b="11430"/>
                <wp:wrapNone/>
                <wp:docPr id="2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ABEF2" w14:textId="77777777" w:rsidR="00584A80" w:rsidRPr="00820CEB" w:rsidRDefault="00584A80" w:rsidP="00D02619">
                            <w:pPr>
                              <w:pStyle w:val="Nzevstrnky"/>
                              <w:rPr>
                                <w:color w:val="204559" w:themeColor="accent1" w:themeShade="80"/>
                              </w:rPr>
                            </w:pPr>
                            <w:r w:rsidRPr="00820CEB">
                              <w:rPr>
                                <w:color w:val="204559" w:themeColor="accent1" w:themeShade="80"/>
                              </w:rPr>
                              <w:t xml:space="preserve">Soutěžní činnost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9164E" id="Text Box 126" o:spid="_x0000_s1042" type="#_x0000_t202" style="position:absolute;left:0;text-align:left;margin-left:222.55pt;margin-top:59.55pt;width:339.75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" filled="f" stroked="f">
                <v:textbox inset="0,0,,0">
                  <w:txbxContent>
                    <w:p w14:paraId="5C3ABEF2" w14:textId="77777777" w:rsidR="00584A80" w:rsidRPr="00820CEB" w:rsidRDefault="00584A80" w:rsidP="00D02619">
                      <w:pPr>
                        <w:pStyle w:val="Nzevstrnky"/>
                        <w:rPr>
                          <w:color w:val="204559" w:themeColor="accent1" w:themeShade="80"/>
                        </w:rPr>
                      </w:pPr>
                      <w:r w:rsidRPr="00820CEB">
                        <w:rPr>
                          <w:color w:val="204559" w:themeColor="accent1" w:themeShade="80"/>
                        </w:rPr>
                        <w:t xml:space="preserve">Soutěžní činnost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5BE7"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9DEFEE" wp14:editId="120A6012">
                <wp:simplePos x="0" y="0"/>
                <wp:positionH relativeFrom="page">
                  <wp:posOffset>2695575</wp:posOffset>
                </wp:positionH>
                <wp:positionV relativeFrom="page">
                  <wp:posOffset>1285875</wp:posOffset>
                </wp:positionV>
                <wp:extent cx="4705350" cy="0"/>
                <wp:effectExtent l="0" t="0" r="19050" b="19050"/>
                <wp:wrapNone/>
                <wp:docPr id="29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DFD23" id="Line 11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.25pt,101.25pt" to="582.7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" strokecolor="#2e2e2e [1615]">
                <w10:wrap anchorx="page" anchory="page"/>
              </v:line>
            </w:pict>
          </mc:Fallback>
        </mc:AlternateContent>
      </w:r>
    </w:p>
    <w:p w14:paraId="351678E6" w14:textId="77777777" w:rsidR="009C5BE7" w:rsidRDefault="002A03E0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144784" wp14:editId="040459EA">
                <wp:simplePos x="0" y="0"/>
                <wp:positionH relativeFrom="page">
                  <wp:posOffset>2828925</wp:posOffset>
                </wp:positionH>
                <wp:positionV relativeFrom="page">
                  <wp:posOffset>1362075</wp:posOffset>
                </wp:positionV>
                <wp:extent cx="4355465" cy="7948295"/>
                <wp:effectExtent l="0" t="0" r="6985" b="14605"/>
                <wp:wrapNone/>
                <wp:docPr id="29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465" cy="794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86550" w14:textId="16F768E0" w:rsidR="003B6B00" w:rsidRPr="005C04D2" w:rsidRDefault="003B6B00" w:rsidP="003B6B00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Celkově jsou oba dva sály užívány v průměru 50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hodin za týden pod dohledem lektorů. Vstup do kolektivu je každý rok otevřen skupině nových zájemců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,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až po naplnění početního limitu pro taneční formaci. </w:t>
                            </w:r>
                          </w:p>
                          <w:p w14:paraId="558B5D0B" w14:textId="2C7F1DB6" w:rsidR="00584A80" w:rsidRPr="005C04D2" w:rsidRDefault="00584A80" w:rsidP="006762A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O celou skupinu tanečníků pečuje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celkem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dobrovolných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trenérů</w:t>
                            </w:r>
                            <w:r w:rsidR="00923B08">
                              <w:rPr>
                                <w:rFonts w:ascii="Trebuchet MS" w:hAnsi="Trebuchet MS"/>
                              </w:rPr>
                              <w:t xml:space="preserve"> a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tři</w:t>
                            </w:r>
                            <w:r w:rsidR="00923B08">
                              <w:rPr>
                                <w:rFonts w:ascii="Trebuchet MS" w:hAnsi="Trebuchet MS"/>
                              </w:rPr>
                              <w:t xml:space="preserve"> trenéři placení na DPČ.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47B00AE1" w14:textId="0752C315" w:rsidR="003B6B0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t xml:space="preserve">    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Během své celoroční činnost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i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se Paul Dance účastní nejrůznějších sportovních a tanečních soutěží, na kterých se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snaží prezentovat svoji práci.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V roce 2020 jsme tak učinit nemohli, neboť veškeré soutěžní akce a přehlídky byly zrušeny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a do konce roku se je nepodařilo zrealizovat. Zúčastnili jsme se tak jen on-line výzvy v rámci České asociace sport pro všechny se dvěma soutěžními formacemi na předem zadanou hudbu. V této soutěži naše juniorská skupina vyhrála s vlastní choreografií. </w:t>
                            </w:r>
                          </w:p>
                          <w:p w14:paraId="6673D8AA" w14:textId="67DC30B2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Paul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Dance je oficiálním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kolektivním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členem Czech </w:t>
                            </w:r>
                            <w:r w:rsidR="00995E24">
                              <w:rPr>
                                <w:rFonts w:ascii="Trebuchet MS" w:hAnsi="Trebuchet MS"/>
                              </w:rPr>
                              <w:t>D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ance </w:t>
                            </w:r>
                            <w:proofErr w:type="spellStart"/>
                            <w:r w:rsidR="00995E24">
                              <w:rPr>
                                <w:rFonts w:ascii="Trebuchet MS" w:hAnsi="Trebuchet MS"/>
                              </w:rPr>
                              <w:t>O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rganization</w:t>
                            </w:r>
                            <w:proofErr w:type="spellEnd"/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z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.s.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.</w:t>
                            </w:r>
                            <w:proofErr w:type="gramEnd"/>
                            <w:r w:rsidR="003B6B00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BC6182">
                              <w:rPr>
                                <w:rFonts w:ascii="Trebuchet MS" w:hAnsi="Trebuchet MS"/>
                              </w:rPr>
                              <w:t xml:space="preserve">Paul Dance </w:t>
                            </w:r>
                            <w:r w:rsidR="00364637">
                              <w:rPr>
                                <w:rFonts w:ascii="Trebuchet MS" w:hAnsi="Trebuchet MS"/>
                              </w:rPr>
                              <w:t>j</w:t>
                            </w:r>
                            <w:r w:rsidR="00BC6182">
                              <w:rPr>
                                <w:rFonts w:ascii="Trebuchet MS" w:hAnsi="Trebuchet MS"/>
                              </w:rPr>
                              <w:t xml:space="preserve">e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také </w:t>
                            </w:r>
                            <w:r w:rsidR="00BC6182">
                              <w:rPr>
                                <w:rFonts w:ascii="Trebuchet MS" w:hAnsi="Trebuchet MS"/>
                              </w:rPr>
                              <w:t xml:space="preserve">již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pátým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rokem řádným členem Českého svazu tanečního sportu, druhé největší taneční organizace v ČR, která spravuje disciplíny Standartních a </w:t>
                            </w:r>
                            <w:r w:rsidR="00364637">
                              <w:rPr>
                                <w:rFonts w:ascii="Trebuchet MS" w:hAnsi="Trebuchet MS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</w:rPr>
                              <w:t>atinskoamerických tanců. Naše páry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se stihl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y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účastnit několika individuálních soutěží v průběhu ledna, února, září a října 2020.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Jejich soutěžní činnost však byla také utlumena. </w:t>
                            </w:r>
                          </w:p>
                          <w:p w14:paraId="37348341" w14:textId="77777777" w:rsidR="003B6B00" w:rsidRDefault="003B6B0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54BCD19" w14:textId="2C6A0859" w:rsidR="00D239D0" w:rsidRPr="005C04D2" w:rsidRDefault="00D239D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Již po d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va roky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jsou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také všichni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členové Paul Dance členy České asociace Sport po všechny. Asociace je dalším prvkem </w:t>
                            </w:r>
                            <w:r w:rsidR="006A2D22">
                              <w:rPr>
                                <w:rFonts w:ascii="Trebuchet MS" w:hAnsi="Trebuchet MS"/>
                              </w:rPr>
                              <w:t xml:space="preserve">v síti českých sportovních organizací kam Paul Dance vstoupil.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4784" id="Text Box 145" o:spid="_x0000_s1043" type="#_x0000_t202" style="position:absolute;left:0;text-align:left;margin-left:222.75pt;margin-top:107.25pt;width:342.95pt;height:6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" filled="f" stroked="f">
                <v:textbox inset="0,0,0,0">
                  <w:txbxContent>
                    <w:p w14:paraId="67786550" w14:textId="16F768E0" w:rsidR="003B6B00" w:rsidRPr="005C04D2" w:rsidRDefault="003B6B00" w:rsidP="003B6B00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Celkově jsou oba dva sály užívány v průměru 50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hodin za týden pod dohledem lektorů. Vstup do kolektivu je každý rok otevřen skupině nových zájemců</w:t>
                      </w:r>
                      <w:r>
                        <w:rPr>
                          <w:rFonts w:ascii="Trebuchet MS" w:hAnsi="Trebuchet MS"/>
                        </w:rPr>
                        <w:t xml:space="preserve">,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až po naplnění početního limitu pro taneční formaci. </w:t>
                      </w:r>
                    </w:p>
                    <w:p w14:paraId="558B5D0B" w14:textId="2C7F1DB6" w:rsidR="00584A80" w:rsidRPr="005C04D2" w:rsidRDefault="00584A80" w:rsidP="006762A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Pr="005C04D2">
                        <w:rPr>
                          <w:rFonts w:ascii="Trebuchet MS" w:hAnsi="Trebuchet MS"/>
                        </w:rPr>
                        <w:t>O celou skupinu tanečníků pečuje</w:t>
                      </w:r>
                      <w:r>
                        <w:rPr>
                          <w:rFonts w:ascii="Trebuchet MS" w:hAnsi="Trebuchet MS"/>
                        </w:rPr>
                        <w:t xml:space="preserve"> celkem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  <w:r w:rsidR="003B6B00">
                        <w:rPr>
                          <w:rFonts w:ascii="Trebuchet MS" w:hAnsi="Trebuchet MS"/>
                        </w:rPr>
                        <w:t>8</w:t>
                      </w:r>
                      <w:r>
                        <w:rPr>
                          <w:rFonts w:ascii="Trebuchet MS" w:hAnsi="Trebuchet MS"/>
                        </w:rPr>
                        <w:t xml:space="preserve"> dobrovolných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trenérů</w:t>
                      </w:r>
                      <w:r w:rsidR="00923B08">
                        <w:rPr>
                          <w:rFonts w:ascii="Trebuchet MS" w:hAnsi="Trebuchet MS"/>
                        </w:rPr>
                        <w:t xml:space="preserve"> a </w:t>
                      </w:r>
                      <w:r w:rsidR="003B6B00">
                        <w:rPr>
                          <w:rFonts w:ascii="Trebuchet MS" w:hAnsi="Trebuchet MS"/>
                        </w:rPr>
                        <w:t>tři</w:t>
                      </w:r>
                      <w:r w:rsidR="00923B08">
                        <w:rPr>
                          <w:rFonts w:ascii="Trebuchet MS" w:hAnsi="Trebuchet MS"/>
                        </w:rPr>
                        <w:t xml:space="preserve"> trenéři placení na DPČ.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47B00AE1" w14:textId="0752C315" w:rsidR="003B6B0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t xml:space="preserve">     </w:t>
                      </w:r>
                      <w:r w:rsidRPr="005C04D2">
                        <w:rPr>
                          <w:rFonts w:ascii="Trebuchet MS" w:hAnsi="Trebuchet MS"/>
                        </w:rPr>
                        <w:t>Během své celoroční činnost</w:t>
                      </w:r>
                      <w:r w:rsidR="00B20C33">
                        <w:rPr>
                          <w:rFonts w:ascii="Trebuchet MS" w:hAnsi="Trebuchet MS"/>
                        </w:rPr>
                        <w:t>i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se Paul Dance účastní nejrůznějších sportovních a tanečních soutěží, na kterých se </w:t>
                      </w:r>
                      <w:r>
                        <w:rPr>
                          <w:rFonts w:ascii="Trebuchet MS" w:hAnsi="Trebuchet MS"/>
                        </w:rPr>
                        <w:t>snaží prezentovat svoji práci.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V roce 2020 jsme tak učinit nemohli, neboť veškeré soutěžní akce a přehlídky byly zrušeny</w:t>
                      </w:r>
                      <w:r w:rsidR="00B20C33">
                        <w:rPr>
                          <w:rFonts w:ascii="Trebuchet MS" w:hAnsi="Trebuchet MS"/>
                        </w:rPr>
                        <w:t>,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a do konce roku se je nepodařilo zrealizovat. Zúčastnili jsme se tak jen on-line výzvy v rámci České asociace sport pro všechny se dvěma soutěžními formacemi na předem zadanou hudbu. V této soutěži naše juniorská skupina vyhrála s vlastní choreografií. </w:t>
                      </w:r>
                    </w:p>
                    <w:p w14:paraId="6673D8AA" w14:textId="67DC30B2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Paul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Dance je oficiálním </w:t>
                      </w:r>
                      <w:r>
                        <w:rPr>
                          <w:rFonts w:ascii="Trebuchet MS" w:hAnsi="Trebuchet MS"/>
                        </w:rPr>
                        <w:t xml:space="preserve">kolektivním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členem Czech </w:t>
                      </w:r>
                      <w:r w:rsidR="00995E24">
                        <w:rPr>
                          <w:rFonts w:ascii="Trebuchet MS" w:hAnsi="Trebuchet MS"/>
                        </w:rPr>
                        <w:t>D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ance </w:t>
                      </w:r>
                      <w:proofErr w:type="spellStart"/>
                      <w:r w:rsidR="00995E24">
                        <w:rPr>
                          <w:rFonts w:ascii="Trebuchet MS" w:hAnsi="Trebuchet MS"/>
                        </w:rPr>
                        <w:t>O</w:t>
                      </w:r>
                      <w:r w:rsidRPr="005C04D2">
                        <w:rPr>
                          <w:rFonts w:ascii="Trebuchet MS" w:hAnsi="Trebuchet MS"/>
                        </w:rPr>
                        <w:t>rganization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z</w:t>
                      </w:r>
                      <w:r w:rsidRPr="005C04D2">
                        <w:rPr>
                          <w:rFonts w:ascii="Trebuchet MS" w:hAnsi="Trebuchet MS"/>
                        </w:rPr>
                        <w:t>.s.</w:t>
                      </w:r>
                      <w:r w:rsidR="003B6B00">
                        <w:rPr>
                          <w:rFonts w:ascii="Trebuchet MS" w:hAnsi="Trebuchet MS"/>
                        </w:rPr>
                        <w:t>.</w:t>
                      </w:r>
                      <w:proofErr w:type="gramEnd"/>
                      <w:r w:rsidR="003B6B00">
                        <w:rPr>
                          <w:rFonts w:ascii="Trebuchet MS" w:hAnsi="Trebuchet MS"/>
                        </w:rPr>
                        <w:t xml:space="preserve"> </w:t>
                      </w:r>
                      <w:r w:rsidR="00BC6182">
                        <w:rPr>
                          <w:rFonts w:ascii="Trebuchet MS" w:hAnsi="Trebuchet MS"/>
                        </w:rPr>
                        <w:t xml:space="preserve">Paul Dance </w:t>
                      </w:r>
                      <w:r w:rsidR="00364637">
                        <w:rPr>
                          <w:rFonts w:ascii="Trebuchet MS" w:hAnsi="Trebuchet MS"/>
                        </w:rPr>
                        <w:t>j</w:t>
                      </w:r>
                      <w:r w:rsidR="00BC6182">
                        <w:rPr>
                          <w:rFonts w:ascii="Trebuchet MS" w:hAnsi="Trebuchet MS"/>
                        </w:rPr>
                        <w:t xml:space="preserve">e 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také </w:t>
                      </w:r>
                      <w:r w:rsidR="00BC6182">
                        <w:rPr>
                          <w:rFonts w:ascii="Trebuchet MS" w:hAnsi="Trebuchet MS"/>
                        </w:rPr>
                        <w:t xml:space="preserve">již 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pátým </w:t>
                      </w:r>
                      <w:r>
                        <w:rPr>
                          <w:rFonts w:ascii="Trebuchet MS" w:hAnsi="Trebuchet MS"/>
                        </w:rPr>
                        <w:t xml:space="preserve">rokem řádným členem Českého svazu tanečního sportu, druhé největší taneční organizace v ČR, která spravuje disciplíny Standartních a </w:t>
                      </w:r>
                      <w:r w:rsidR="00364637">
                        <w:rPr>
                          <w:rFonts w:ascii="Trebuchet MS" w:hAnsi="Trebuchet MS"/>
                        </w:rPr>
                        <w:t>L</w:t>
                      </w:r>
                      <w:r>
                        <w:rPr>
                          <w:rFonts w:ascii="Trebuchet MS" w:hAnsi="Trebuchet MS"/>
                        </w:rPr>
                        <w:t>atinskoamerických tanců. Naše páry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se stihl</w:t>
                      </w:r>
                      <w:r w:rsidR="00B20C33">
                        <w:rPr>
                          <w:rFonts w:ascii="Trebuchet MS" w:hAnsi="Trebuchet MS"/>
                        </w:rPr>
                        <w:t>y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účastnit několika individuálních soutěží v průběhu ledna, února, září a října 2020. 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Jejich soutěžní činnost však byla také utlumena. </w:t>
                      </w:r>
                    </w:p>
                    <w:p w14:paraId="37348341" w14:textId="77777777" w:rsidR="003B6B00" w:rsidRDefault="003B6B0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054BCD19" w14:textId="2C6A0859" w:rsidR="00D239D0" w:rsidRPr="005C04D2" w:rsidRDefault="00D239D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="00B20C33">
                        <w:rPr>
                          <w:rFonts w:ascii="Trebuchet MS" w:hAnsi="Trebuchet MS"/>
                        </w:rPr>
                        <w:t>Již po d</w:t>
                      </w:r>
                      <w:r w:rsidR="003B6B00">
                        <w:rPr>
                          <w:rFonts w:ascii="Trebuchet MS" w:hAnsi="Trebuchet MS"/>
                        </w:rPr>
                        <w:t>va roky</w:t>
                      </w:r>
                      <w:r>
                        <w:rPr>
                          <w:rFonts w:ascii="Trebuchet MS" w:hAnsi="Trebuchet MS"/>
                        </w:rPr>
                        <w:t xml:space="preserve"> jsou 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také všichni </w:t>
                      </w:r>
                      <w:r>
                        <w:rPr>
                          <w:rFonts w:ascii="Trebuchet MS" w:hAnsi="Trebuchet MS"/>
                        </w:rPr>
                        <w:t xml:space="preserve">členové Paul Dance členy České asociace Sport po všechny. Asociace je dalším prvkem </w:t>
                      </w:r>
                      <w:r w:rsidR="006A2D22">
                        <w:rPr>
                          <w:rFonts w:ascii="Trebuchet MS" w:hAnsi="Trebuchet MS"/>
                        </w:rPr>
                        <w:t xml:space="preserve">v síti českých sportovních organizací kam Paul Dance vstoupil.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28CF2B" w14:textId="77777777" w:rsidR="009C5BE7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AA086A1" w14:textId="77777777" w:rsidR="00D02619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6ECBFD4" wp14:editId="2FB1CB5F">
                <wp:simplePos x="0" y="0"/>
                <wp:positionH relativeFrom="page">
                  <wp:posOffset>607060</wp:posOffset>
                </wp:positionH>
                <wp:positionV relativeFrom="page">
                  <wp:posOffset>1057275</wp:posOffset>
                </wp:positionV>
                <wp:extent cx="1951355" cy="8253095"/>
                <wp:effectExtent l="19050" t="19050" r="29845" b="52705"/>
                <wp:wrapNone/>
                <wp:docPr id="29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2530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4EA2D0" w14:textId="0696F374" w:rsidR="00584A80" w:rsidRDefault="001D0C4C" w:rsidP="00D026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584DF" wp14:editId="789747FE">
                                  <wp:extent cx="1730375" cy="1211580"/>
                                  <wp:effectExtent l="0" t="0" r="3175" b="7620"/>
                                  <wp:docPr id="743" name="Obrázek 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BFD4" id="Text Box 120" o:spid="_x0000_s1044" type="#_x0000_t202" style="position:absolute;left:0;text-align:left;margin-left:47.8pt;margin-top:83.25pt;width:153.65pt;height:649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" fillcolor="#fee69b [1304]" strokecolor="#414141 [1607]" strokeweight="3pt">
                <v:shadow on="t" color="#204458 [1604]" opacity=".5" offset="1pt"/>
                <v:textbox>
                  <w:txbxContent>
                    <w:p w14:paraId="754EA2D0" w14:textId="0696F374" w:rsidR="00584A80" w:rsidRDefault="001D0C4C" w:rsidP="00D02619">
                      <w:r>
                        <w:rPr>
                          <w:noProof/>
                        </w:rPr>
                        <w:drawing>
                          <wp:inline distT="0" distB="0" distL="0" distR="0" wp14:anchorId="636584DF" wp14:editId="789747FE">
                            <wp:extent cx="1730375" cy="1211580"/>
                            <wp:effectExtent l="0" t="0" r="3175" b="7620"/>
                            <wp:docPr id="743" name="Obrázek 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599872" w14:textId="77777777" w:rsidR="009C5BE7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73A0B9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8DC0A0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C78BA42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E8E2D0D" w14:textId="77777777" w:rsidR="00D02619" w:rsidRPr="004A1271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  <w:u w:val="single"/>
        </w:rPr>
      </w:pPr>
    </w:p>
    <w:p w14:paraId="7F63129A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6CD97B5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841B4A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BBD13F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FB47ACB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9D7AC3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1F5A399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7920F9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96C894B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3DBC4A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113522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D43207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340886F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DBEEE0E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0BF5FD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8CD4D6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71FDB2F" w14:textId="77777777" w:rsidR="00696BDE" w:rsidRDefault="00696BDE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C2887B2" w14:textId="77777777" w:rsidR="00696BDE" w:rsidRDefault="00696BDE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9EA878A" w14:textId="77777777" w:rsidR="00D02619" w:rsidRDefault="00082711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1DE758" wp14:editId="4D40F0D6">
                <wp:simplePos x="0" y="0"/>
                <wp:positionH relativeFrom="page">
                  <wp:posOffset>2867025</wp:posOffset>
                </wp:positionH>
                <wp:positionV relativeFrom="page">
                  <wp:posOffset>866775</wp:posOffset>
                </wp:positionV>
                <wp:extent cx="4502785" cy="8801100"/>
                <wp:effectExtent l="0" t="0" r="12065" b="0"/>
                <wp:wrapNone/>
                <wp:docPr id="28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880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E8FE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    </w:t>
                            </w:r>
                          </w:p>
                          <w:p w14:paraId="510707C7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5C23D47" w14:textId="7ACF08CF" w:rsidR="00584A80" w:rsidRDefault="00083C45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Na jaře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20 měla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proběh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nout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realizace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desátého</w:t>
                            </w:r>
                            <w:r w:rsidR="00584A80">
                              <w:rPr>
                                <w:rFonts w:ascii="Trebuchet MS" w:hAnsi="Trebuchet MS"/>
                              </w:rPr>
                              <w:t xml:space="preserve"> ročníku vlastní pohárové soutěže, </w:t>
                            </w:r>
                            <w:r>
                              <w:rPr>
                                <w:rFonts w:ascii="Trebuchet MS" w:hAnsi="Trebuchet MS"/>
                              </w:rPr>
                              <w:t>která nes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název Dance Box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a probíhá tradičně ve spo</w:t>
                            </w:r>
                            <w:r w:rsidR="00584A80">
                              <w:rPr>
                                <w:rFonts w:ascii="Trebuchet MS" w:hAnsi="Trebuchet MS"/>
                              </w:rPr>
                              <w:t xml:space="preserve">rtovní hale v Jilemnici. Finančně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měla být</w:t>
                            </w:r>
                            <w:r w:rsidR="00584A80">
                              <w:rPr>
                                <w:rFonts w:ascii="Trebuchet MS" w:hAnsi="Trebuchet MS"/>
                              </w:rPr>
                              <w:t xml:space="preserve"> podpořena z Grantového programu Města Jilemnice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. Kvůli platným vládním nařízením však byla ještě před zahájením realizace zrušena a bylo požádáno o přesun dotačních prostředků na příští rok. </w:t>
                            </w:r>
                          </w:p>
                          <w:p w14:paraId="447D9314" w14:textId="7391DC2A" w:rsidR="00B16D30" w:rsidRDefault="00584A80" w:rsidP="00B16D30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Jedinou soutěžní akcí, kterou se nám podařilo uspořádat, byla říjnová čtvrtá o</w:t>
                            </w:r>
                            <w:r>
                              <w:rPr>
                                <w:rFonts w:ascii="Trebuchet MS" w:hAnsi="Trebuchet MS"/>
                              </w:rPr>
                              <w:t>ficiální žebříčkov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á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soutěž ČSTS (český svaz 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tan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ečního sportu). Soutěž s názvem Jilemnický 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 xml:space="preserve">taneční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pohár proběhla ve Společenském domě Jilm za podpory Města Jilemnice. 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V roce 2020 jsme přivítali rekordní počet tanečníků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,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a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i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 xml:space="preserve"> za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značně z</w:t>
                            </w:r>
                            <w:r w:rsidR="003B6B00">
                              <w:rPr>
                                <w:rFonts w:ascii="Trebuchet MS" w:hAnsi="Trebuchet MS"/>
                              </w:rPr>
                              <w:t>tížených podmínek daných hygienickými opatřeními</w:t>
                            </w:r>
                            <w:r w:rsidR="00CD52B9">
                              <w:rPr>
                                <w:rFonts w:ascii="Trebuchet MS" w:hAnsi="Trebuchet MS"/>
                              </w:rPr>
                              <w:t xml:space="preserve"> jsme p</w:t>
                            </w:r>
                            <w:r>
                              <w:rPr>
                                <w:rFonts w:ascii="Trebuchet MS" w:hAnsi="Trebuchet MS"/>
                              </w:rPr>
                              <w:t>řivítali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celkem 206 tanečních párů v 38 soutěžních disciplínách. </w:t>
                            </w:r>
                          </w:p>
                          <w:p w14:paraId="57B59A6B" w14:textId="20803551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5828FE5" w14:textId="5F45BAD6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Paul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Dance se kromě soutěží účastní mnoha kulturních akcí a událostí v jilemnickém region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u. I přes značná omezení se nám podařilo účastnit se alespoň akce Krakonošovy letní podvečery, kde jsme představili některé odložené soutěžní formace.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Zároveň 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jsme pro naše členy uspořádali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v průběhu roku semináře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nejrůznějších tanečních techni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k.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Samostatně pak organizuje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me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pravidelné a již tradiční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vlastní kulturní akce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–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nejznámější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je taneční show Kaleidoskop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, která probíhá vždy po pololetních prázdninách a úspěšně byla realizována i v únoru 2020 jako jedna z poslední</w:t>
                            </w:r>
                            <w:r w:rsidR="00B20C33">
                              <w:rPr>
                                <w:rFonts w:ascii="Trebuchet MS" w:hAnsi="Trebuchet MS"/>
                              </w:rPr>
                              <w:t>ch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akcí. Velmi důležitou aktivitou taneční skupiny i v roce 2020 bylo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pořádání letních tanečních soustředění pro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všechny věkové skupiny své členské základny, které probíhá v rozsahu tří týdnů v letních měsících.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Tyto se podařilo uspořádat bez omezení a zahájit tak přípravu na další taneční sezónu.</w:t>
                            </w:r>
                          </w:p>
                          <w:p w14:paraId="4CD6FBDD" w14:textId="77777777" w:rsidR="00584A80" w:rsidRDefault="002A03E0" w:rsidP="002A03E0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</w:t>
                            </w:r>
                          </w:p>
                          <w:p w14:paraId="6E89258C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E726B04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680355F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F8C4AD7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41FDEF6" w14:textId="77777777" w:rsidR="00584A80" w:rsidRPr="00820CEB" w:rsidRDefault="00584A80" w:rsidP="00082711">
                            <w:pPr>
                              <w:pStyle w:val="Nzevstrnky"/>
                              <w:rPr>
                                <w:color w:val="204559" w:themeColor="accent1" w:themeShade="80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</w:p>
                          <w:p w14:paraId="35B980CC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8EEE7F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 </w:t>
                            </w:r>
                          </w:p>
                          <w:p w14:paraId="0E60568E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</w:t>
                            </w:r>
                            <w:r w:rsidRPr="005C04D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E758" id="Text Box 146" o:spid="_x0000_s1045" type="#_x0000_t202" style="position:absolute;left:0;text-align:left;margin-left:225.75pt;margin-top:68.25pt;width:354.55pt;height:69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" filled="f" stroked="f">
                <v:textbox inset="0,0,0,0">
                  <w:txbxContent>
                    <w:p w14:paraId="0E50E8FE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    </w:t>
                      </w:r>
                    </w:p>
                    <w:p w14:paraId="510707C7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15C23D47" w14:textId="7ACF08CF" w:rsidR="00584A80" w:rsidRDefault="00083C45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Na jaře </w:t>
                      </w:r>
                      <w:r>
                        <w:rPr>
                          <w:rFonts w:ascii="Trebuchet MS" w:hAnsi="Trebuchet MS"/>
                        </w:rPr>
                        <w:t>20</w:t>
                      </w:r>
                      <w:r w:rsidR="003B6B00">
                        <w:rPr>
                          <w:rFonts w:ascii="Trebuchet MS" w:hAnsi="Trebuchet MS"/>
                        </w:rPr>
                        <w:t>20 měla</w:t>
                      </w:r>
                      <w:r>
                        <w:rPr>
                          <w:rFonts w:ascii="Trebuchet MS" w:hAnsi="Trebuchet MS"/>
                        </w:rPr>
                        <w:t xml:space="preserve"> proběh</w:t>
                      </w:r>
                      <w:r w:rsidR="003B6B00">
                        <w:rPr>
                          <w:rFonts w:ascii="Trebuchet MS" w:hAnsi="Trebuchet MS"/>
                        </w:rPr>
                        <w:t>nout</w:t>
                      </w:r>
                      <w:r>
                        <w:rPr>
                          <w:rFonts w:ascii="Trebuchet MS" w:hAnsi="Trebuchet MS"/>
                        </w:rPr>
                        <w:t xml:space="preserve"> realizace </w:t>
                      </w:r>
                      <w:r w:rsidR="003B6B00">
                        <w:rPr>
                          <w:rFonts w:ascii="Trebuchet MS" w:hAnsi="Trebuchet MS"/>
                        </w:rPr>
                        <w:t>desátého</w:t>
                      </w:r>
                      <w:r w:rsidR="00584A80">
                        <w:rPr>
                          <w:rFonts w:ascii="Trebuchet MS" w:hAnsi="Trebuchet MS"/>
                        </w:rPr>
                        <w:t xml:space="preserve"> ročníku vlastní pohárové soutěže, </w:t>
                      </w:r>
                      <w:r>
                        <w:rPr>
                          <w:rFonts w:ascii="Trebuchet MS" w:hAnsi="Trebuchet MS"/>
                        </w:rPr>
                        <w:t>která nes</w:t>
                      </w:r>
                      <w:r w:rsidR="003B6B00">
                        <w:rPr>
                          <w:rFonts w:ascii="Trebuchet MS" w:hAnsi="Trebuchet MS"/>
                        </w:rPr>
                        <w:t>e</w:t>
                      </w:r>
                      <w:r>
                        <w:rPr>
                          <w:rFonts w:ascii="Trebuchet MS" w:hAnsi="Trebuchet MS"/>
                        </w:rPr>
                        <w:t xml:space="preserve"> název Dance Box </w:t>
                      </w:r>
                      <w:r w:rsidR="003B6B00">
                        <w:rPr>
                          <w:rFonts w:ascii="Trebuchet MS" w:hAnsi="Trebuchet MS"/>
                        </w:rPr>
                        <w:t>a probíhá tradičně ve spo</w:t>
                      </w:r>
                      <w:r w:rsidR="00584A80">
                        <w:rPr>
                          <w:rFonts w:ascii="Trebuchet MS" w:hAnsi="Trebuchet MS"/>
                        </w:rPr>
                        <w:t xml:space="preserve">rtovní hale v Jilemnici. Finančně </w:t>
                      </w:r>
                      <w:r w:rsidR="003B6B00">
                        <w:rPr>
                          <w:rFonts w:ascii="Trebuchet MS" w:hAnsi="Trebuchet MS"/>
                        </w:rPr>
                        <w:t>měla být</w:t>
                      </w:r>
                      <w:r w:rsidR="00584A80">
                        <w:rPr>
                          <w:rFonts w:ascii="Trebuchet MS" w:hAnsi="Trebuchet MS"/>
                        </w:rPr>
                        <w:t xml:space="preserve"> podpořena z Grantového programu Města Jilemnice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. Kvůli platným vládním nařízením však byla ještě před zahájením realizace zrušena a bylo požádáno o přesun dotačních prostředků na příští rok. </w:t>
                      </w:r>
                    </w:p>
                    <w:p w14:paraId="447D9314" w14:textId="7391DC2A" w:rsidR="00B16D30" w:rsidRDefault="00584A80" w:rsidP="00B16D30">
                      <w:pPr>
                        <w:pStyle w:val="Zhlav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jc w:val="both"/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="003B6B00">
                        <w:rPr>
                          <w:rFonts w:ascii="Trebuchet MS" w:hAnsi="Trebuchet MS"/>
                        </w:rPr>
                        <w:t>Jedinou soutěžní akcí, kterou se nám podařilo uspořádat, byla říjnová čtvrtá o</w:t>
                      </w:r>
                      <w:r>
                        <w:rPr>
                          <w:rFonts w:ascii="Trebuchet MS" w:hAnsi="Trebuchet MS"/>
                        </w:rPr>
                        <w:t>ficiální žebříčkov</w:t>
                      </w:r>
                      <w:r w:rsidR="003B6B00">
                        <w:rPr>
                          <w:rFonts w:ascii="Trebuchet MS" w:hAnsi="Trebuchet MS"/>
                        </w:rPr>
                        <w:t>á</w:t>
                      </w:r>
                      <w:r>
                        <w:rPr>
                          <w:rFonts w:ascii="Trebuchet MS" w:hAnsi="Trebuchet MS"/>
                        </w:rPr>
                        <w:t xml:space="preserve"> soutěž ČSTS (český svaz </w:t>
                      </w:r>
                      <w:r w:rsidR="00B16D30">
                        <w:rPr>
                          <w:rFonts w:ascii="Trebuchet MS" w:hAnsi="Trebuchet MS"/>
                        </w:rPr>
                        <w:t>tan</w:t>
                      </w:r>
                      <w:r>
                        <w:rPr>
                          <w:rFonts w:ascii="Trebuchet MS" w:hAnsi="Trebuchet MS"/>
                        </w:rPr>
                        <w:t xml:space="preserve">ečního sportu). Soutěž s názvem Jilemnický </w:t>
                      </w:r>
                      <w:r w:rsidR="002A03E0">
                        <w:rPr>
                          <w:rFonts w:ascii="Trebuchet MS" w:hAnsi="Trebuchet MS"/>
                        </w:rPr>
                        <w:t xml:space="preserve">taneční </w:t>
                      </w:r>
                      <w:r>
                        <w:rPr>
                          <w:rFonts w:ascii="Trebuchet MS" w:hAnsi="Trebuchet MS"/>
                        </w:rPr>
                        <w:t xml:space="preserve">pohár proběhla ve Společenském domě Jilm za podpory Města Jilemnice. </w:t>
                      </w:r>
                      <w:r w:rsidR="003B6B00">
                        <w:rPr>
                          <w:rFonts w:ascii="Trebuchet MS" w:hAnsi="Trebuchet MS"/>
                        </w:rPr>
                        <w:t>V roce 2020 jsme přivítali rekordní počet tanečníků</w:t>
                      </w:r>
                      <w:r w:rsidR="00B16D30">
                        <w:rPr>
                          <w:rFonts w:ascii="Trebuchet MS" w:hAnsi="Trebuchet MS"/>
                        </w:rPr>
                        <w:t>,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a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i</w:t>
                      </w:r>
                      <w:r w:rsidR="003B6B00">
                        <w:rPr>
                          <w:rFonts w:ascii="Trebuchet MS" w:hAnsi="Trebuchet MS"/>
                        </w:rPr>
                        <w:t xml:space="preserve"> za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značně z</w:t>
                      </w:r>
                      <w:r w:rsidR="003B6B00">
                        <w:rPr>
                          <w:rFonts w:ascii="Trebuchet MS" w:hAnsi="Trebuchet MS"/>
                        </w:rPr>
                        <w:t>tížených podmínek daných hygienickými opatřeními</w:t>
                      </w:r>
                      <w:r w:rsidR="00CD52B9">
                        <w:rPr>
                          <w:rFonts w:ascii="Trebuchet MS" w:hAnsi="Trebuchet MS"/>
                        </w:rPr>
                        <w:t xml:space="preserve"> jsme p</w:t>
                      </w:r>
                      <w:r>
                        <w:rPr>
                          <w:rFonts w:ascii="Trebuchet MS" w:hAnsi="Trebuchet MS"/>
                        </w:rPr>
                        <w:t>řivítali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celkem 206 tanečních párů v 38 soutěžních disciplínách. </w:t>
                      </w:r>
                    </w:p>
                    <w:p w14:paraId="57B59A6B" w14:textId="20803551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15828FE5" w14:textId="5F45BAD6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 xml:space="preserve">Paul </w:t>
                      </w:r>
                      <w:r w:rsidRPr="005C04D2">
                        <w:rPr>
                          <w:rFonts w:ascii="Trebuchet MS" w:hAnsi="Trebuchet MS"/>
                        </w:rPr>
                        <w:t>Dance se kromě soutěží účastní mnoha kulturních akcí a událostí v jilemnickém region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u. I přes značná omezení se nám podařilo účastnit se alespoň akce Krakonošovy letní podvečery, kde jsme představili některé odložené soutěžní formace.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Zároveň </w:t>
                      </w:r>
                      <w:r w:rsidR="00B16D30">
                        <w:rPr>
                          <w:rFonts w:ascii="Trebuchet MS" w:hAnsi="Trebuchet MS"/>
                        </w:rPr>
                        <w:t>jsme pro naše členy uspořádali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v průběhu roku semináře </w:t>
                      </w:r>
                      <w:r>
                        <w:rPr>
                          <w:rFonts w:ascii="Trebuchet MS" w:hAnsi="Trebuchet MS"/>
                        </w:rPr>
                        <w:t>nejrůznějších tanečních techni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k. </w:t>
                      </w:r>
                      <w:r w:rsidRPr="005C04D2">
                        <w:rPr>
                          <w:rFonts w:ascii="Trebuchet MS" w:hAnsi="Trebuchet MS"/>
                        </w:rPr>
                        <w:t>Samostatně pak organizuje</w:t>
                      </w:r>
                      <w:r w:rsidR="00B16D30">
                        <w:rPr>
                          <w:rFonts w:ascii="Trebuchet MS" w:hAnsi="Trebuchet MS"/>
                        </w:rPr>
                        <w:t>me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pravidelné a již tradiční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vlastní kulturní akce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– </w:t>
                      </w:r>
                      <w:r w:rsidRPr="005C04D2">
                        <w:rPr>
                          <w:rFonts w:ascii="Trebuchet MS" w:hAnsi="Trebuchet MS"/>
                        </w:rPr>
                        <w:t>nejznámější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</w:t>
                      </w:r>
                      <w:r w:rsidRPr="005C04D2">
                        <w:rPr>
                          <w:rFonts w:ascii="Trebuchet MS" w:hAnsi="Trebuchet MS"/>
                        </w:rPr>
                        <w:t>je taneční show Kaleidoskop</w:t>
                      </w:r>
                      <w:r w:rsidR="00B16D30">
                        <w:rPr>
                          <w:rFonts w:ascii="Trebuchet MS" w:hAnsi="Trebuchet MS"/>
                        </w:rPr>
                        <w:t>, která probíhá vždy po pololetních prázdninách a úspěšně byla realizována i v únoru 2020 jako jedna z poslední</w:t>
                      </w:r>
                      <w:r w:rsidR="00B20C33">
                        <w:rPr>
                          <w:rFonts w:ascii="Trebuchet MS" w:hAnsi="Trebuchet MS"/>
                        </w:rPr>
                        <w:t>ch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akcí. Velmi důležitou aktivitou taneční skupiny i v roce 2020 bylo </w:t>
                      </w:r>
                      <w:r w:rsidRPr="005C04D2">
                        <w:rPr>
                          <w:rFonts w:ascii="Trebuchet MS" w:hAnsi="Trebuchet MS"/>
                        </w:rPr>
                        <w:t>pořádání letních tanečních soustředění pro</w:t>
                      </w:r>
                      <w:r>
                        <w:rPr>
                          <w:rFonts w:ascii="Trebuchet MS" w:hAnsi="Trebuchet MS"/>
                        </w:rPr>
                        <w:t xml:space="preserve"> všechny věkové skupiny své členské základny, které probíhá v rozsahu tří týdnů v letních měsících.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Tyto se podařilo uspořádat bez omezení a zahájit tak přípravu na další taneční sezónu.</w:t>
                      </w:r>
                    </w:p>
                    <w:p w14:paraId="4CD6FBDD" w14:textId="77777777" w:rsidR="00584A80" w:rsidRDefault="002A03E0" w:rsidP="002A03E0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</w:t>
                      </w:r>
                    </w:p>
                    <w:p w14:paraId="6E89258C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1E726B04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2680355F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1F8C4AD7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641FDEF6" w14:textId="77777777" w:rsidR="00584A80" w:rsidRPr="00820CEB" w:rsidRDefault="00584A80" w:rsidP="00082711">
                      <w:pPr>
                        <w:pStyle w:val="Nzevstrnky"/>
                        <w:rPr>
                          <w:color w:val="204559" w:themeColor="accent1" w:themeShade="80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</w:t>
                      </w:r>
                    </w:p>
                    <w:p w14:paraId="35B980CC" w14:textId="77777777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288EEE7F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 </w:t>
                      </w:r>
                    </w:p>
                    <w:p w14:paraId="0E60568E" w14:textId="77777777" w:rsidR="00584A80" w:rsidRPr="005C04D2" w:rsidRDefault="00584A80" w:rsidP="00E41F83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Trebuchet MS" w:hAnsi="Trebuchet MS"/>
                        </w:rPr>
                        <w:t xml:space="preserve">  </w:t>
                      </w:r>
                      <w:r w:rsidRPr="005C04D2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5E84B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61704B4" w14:textId="77777777" w:rsidR="00D02619" w:rsidRDefault="000C7DDB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 xml:space="preserve"> </w:t>
      </w:r>
    </w:p>
    <w:p w14:paraId="2C1C3027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0701BF0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7ECA2DF" w14:textId="77777777" w:rsidR="00D02619" w:rsidRDefault="009C5BE7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421BA" wp14:editId="4F6EAA32">
                <wp:simplePos x="0" y="0"/>
                <wp:positionH relativeFrom="page">
                  <wp:posOffset>2790825</wp:posOffset>
                </wp:positionH>
                <wp:positionV relativeFrom="page">
                  <wp:posOffset>811530</wp:posOffset>
                </wp:positionV>
                <wp:extent cx="4314825" cy="350520"/>
                <wp:effectExtent l="0" t="1905" r="0" b="0"/>
                <wp:wrapNone/>
                <wp:docPr id="29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9563E" w14:textId="77777777" w:rsidR="00584A80" w:rsidRPr="00820CEB" w:rsidRDefault="00584A80" w:rsidP="00D02619">
                            <w:pPr>
                              <w:pStyle w:val="Nzevstrnky"/>
                              <w:rPr>
                                <w:color w:val="204559" w:themeColor="accent1" w:themeShade="80"/>
                              </w:rPr>
                            </w:pPr>
                            <w:r w:rsidRPr="00820CEB">
                              <w:rPr>
                                <w:color w:val="204559" w:themeColor="accent1" w:themeShade="80"/>
                              </w:rPr>
                              <w:t xml:space="preserve">Další aktivity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421BA" id="Text Box 127" o:spid="_x0000_s1046" type="#_x0000_t202" style="position:absolute;left:0;text-align:left;margin-left:219.75pt;margin-top:63.9pt;width:339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" filled="f" stroked="f">
                <v:textbox inset="0,0,,0">
                  <w:txbxContent>
                    <w:p w14:paraId="16B9563E" w14:textId="77777777" w:rsidR="00584A80" w:rsidRPr="00820CEB" w:rsidRDefault="00584A80" w:rsidP="00D02619">
                      <w:pPr>
                        <w:pStyle w:val="Nzevstrnky"/>
                        <w:rPr>
                          <w:color w:val="204559" w:themeColor="accent1" w:themeShade="80"/>
                        </w:rPr>
                      </w:pPr>
                      <w:r w:rsidRPr="00820CEB">
                        <w:rPr>
                          <w:color w:val="204559" w:themeColor="accent1" w:themeShade="80"/>
                        </w:rPr>
                        <w:t xml:space="preserve">Další aktivity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38420E5" wp14:editId="3AA73FA8">
                <wp:simplePos x="0" y="0"/>
                <wp:positionH relativeFrom="page">
                  <wp:posOffset>607060</wp:posOffset>
                </wp:positionH>
                <wp:positionV relativeFrom="page">
                  <wp:posOffset>873760</wp:posOffset>
                </wp:positionV>
                <wp:extent cx="1951355" cy="8436610"/>
                <wp:effectExtent l="19050" t="19050" r="29845" b="59690"/>
                <wp:wrapNone/>
                <wp:docPr id="29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436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B1BBCB" w14:textId="585D6138" w:rsidR="00584A80" w:rsidRDefault="00C03582" w:rsidP="00D026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414F7" wp14:editId="0167BFDB">
                                  <wp:extent cx="1730375" cy="1211580"/>
                                  <wp:effectExtent l="0" t="0" r="3175" b="7620"/>
                                  <wp:docPr id="744" name="Obrázek 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20E5" id="Text Box 123" o:spid="_x0000_s1047" type="#_x0000_t202" style="position:absolute;left:0;text-align:left;margin-left:47.8pt;margin-top:68.8pt;width:153.65pt;height:664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" fillcolor="#fee69b [1304]" strokecolor="#414141 [1607]" strokeweight="3pt">
                <v:shadow on="t" color="#204458 [1604]" opacity=".5" offset="1pt"/>
                <v:textbox>
                  <w:txbxContent>
                    <w:p w14:paraId="0EB1BBCB" w14:textId="585D6138" w:rsidR="00584A80" w:rsidRDefault="00C03582" w:rsidP="00D02619">
                      <w:r>
                        <w:rPr>
                          <w:noProof/>
                        </w:rPr>
                        <w:drawing>
                          <wp:inline distT="0" distB="0" distL="0" distR="0" wp14:anchorId="4A8414F7" wp14:editId="0167BFDB">
                            <wp:extent cx="1730375" cy="1211580"/>
                            <wp:effectExtent l="0" t="0" r="3175" b="7620"/>
                            <wp:docPr id="744" name="Obrázek 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CCC29A" wp14:editId="26525847">
                <wp:simplePos x="0" y="0"/>
                <wp:positionH relativeFrom="page">
                  <wp:posOffset>2664460</wp:posOffset>
                </wp:positionH>
                <wp:positionV relativeFrom="page">
                  <wp:posOffset>1162050</wp:posOffset>
                </wp:positionV>
                <wp:extent cx="4705350" cy="0"/>
                <wp:effectExtent l="0" t="0" r="19050" b="19050"/>
                <wp:wrapNone/>
                <wp:docPr id="29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60ED3" id="Line 12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8pt,91.5pt" to="580.3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" strokecolor="#2e2e2e [1615]">
                <w10:wrap anchorx="page" anchory="page"/>
              </v:line>
            </w:pict>
          </mc:Fallback>
        </mc:AlternateContent>
      </w:r>
    </w:p>
    <w:p w14:paraId="4C31394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7701538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1EABB7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525BD6F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3E12DE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0ABDEC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C8F2221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A1D4D0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1206432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B0D8E4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57D46B8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20EDAE9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EF0F3DC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CC82940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5E3260F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637F4E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BBBFC18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color w:val="204559" w:themeColor="accent1" w:themeShade="80"/>
        </w:rPr>
      </w:pPr>
    </w:p>
    <w:p w14:paraId="05C2EFF3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color w:val="204559" w:themeColor="accent1" w:themeShade="80"/>
        </w:rPr>
      </w:pPr>
    </w:p>
    <w:p w14:paraId="227BFED7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color w:val="204559" w:themeColor="accent1" w:themeShade="80"/>
        </w:rPr>
      </w:pPr>
    </w:p>
    <w:p w14:paraId="09EC557A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color w:val="204559" w:themeColor="accent1" w:themeShade="80"/>
        </w:rPr>
      </w:pPr>
    </w:p>
    <w:p w14:paraId="4A97D4DA" w14:textId="77777777" w:rsidR="00082711" w:rsidRDefault="00082711" w:rsidP="00D02619">
      <w:pPr>
        <w:tabs>
          <w:tab w:val="left" w:pos="720"/>
        </w:tabs>
        <w:spacing w:line="360" w:lineRule="auto"/>
        <w:ind w:left="3970"/>
        <w:rPr>
          <w:color w:val="204559" w:themeColor="accent1" w:themeShade="80"/>
        </w:rPr>
      </w:pPr>
    </w:p>
    <w:p w14:paraId="3DCD9D7D" w14:textId="77777777" w:rsidR="00D02619" w:rsidRDefault="00D0261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41FACA3" w14:textId="57EDF37E" w:rsidR="00082711" w:rsidRPr="00820CEB" w:rsidRDefault="00082711" w:rsidP="00082711">
      <w:pPr>
        <w:pStyle w:val="Nzevstrnky"/>
        <w:rPr>
          <w:color w:val="204559" w:themeColor="accent1" w:themeShade="80"/>
        </w:rPr>
      </w:pPr>
      <w:r>
        <w:rPr>
          <w:color w:val="204559" w:themeColor="accent1" w:themeShade="80"/>
        </w:rPr>
        <w:t>Hospodaření v roce 20</w:t>
      </w:r>
      <w:r w:rsidR="00B16D30">
        <w:rPr>
          <w:color w:val="204559" w:themeColor="accent1" w:themeShade="80"/>
        </w:rPr>
        <w:t>20</w:t>
      </w:r>
    </w:p>
    <w:p w14:paraId="1E2EB618" w14:textId="1FE11BC4" w:rsidR="00682F14" w:rsidRDefault="00B16D30" w:rsidP="009551A6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15676" wp14:editId="1946A52B">
                <wp:simplePos x="0" y="0"/>
                <wp:positionH relativeFrom="page">
                  <wp:posOffset>2771775</wp:posOffset>
                </wp:positionH>
                <wp:positionV relativeFrom="page">
                  <wp:posOffset>1123950</wp:posOffset>
                </wp:positionV>
                <wp:extent cx="4429125" cy="95250"/>
                <wp:effectExtent l="0" t="0" r="0" b="0"/>
                <wp:wrapNone/>
                <wp:docPr id="2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E7CBA" w14:textId="77777777" w:rsidR="00584A80" w:rsidRPr="00820CEB" w:rsidRDefault="00584A80" w:rsidP="001B5576">
                            <w:pPr>
                              <w:pStyle w:val="Nzevstrnky"/>
                              <w:jc w:val="left"/>
                              <w:rPr>
                                <w:color w:val="20455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15676" id="Text Box 134" o:spid="_x0000_s1048" type="#_x0000_t202" style="position:absolute;left:0;text-align:left;margin-left:218.25pt;margin-top:88.5pt;width:348.7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" filled="f" stroked="f">
                <v:textbox inset="0,0,,0">
                  <w:txbxContent>
                    <w:p w14:paraId="250E7CBA" w14:textId="77777777" w:rsidR="00584A80" w:rsidRPr="00820CEB" w:rsidRDefault="00584A80" w:rsidP="001B5576">
                      <w:pPr>
                        <w:pStyle w:val="Nzevstrnky"/>
                        <w:jc w:val="left"/>
                        <w:rPr>
                          <w:color w:val="204559" w:themeColor="accent1" w:themeShade="8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2711">
        <w:rPr>
          <w:rFonts w:ascii="Trebuchet MS" w:hAnsi="Trebuchet MS"/>
          <w:noProof/>
          <w:color w:val="9E9E9E" w:themeColor="text2" w:themeTint="9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CE6C52" wp14:editId="6E7C9917">
                <wp:simplePos x="0" y="0"/>
                <wp:positionH relativeFrom="page">
                  <wp:posOffset>2531110</wp:posOffset>
                </wp:positionH>
                <wp:positionV relativeFrom="page">
                  <wp:posOffset>1228725</wp:posOffset>
                </wp:positionV>
                <wp:extent cx="4705350" cy="0"/>
                <wp:effectExtent l="0" t="0" r="19050" b="19050"/>
                <wp:wrapNone/>
                <wp:docPr id="1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A4DAB" id="Line 11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3pt,96.75pt" to="569.8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" strokecolor="#2e2e2e [1615]">
                <w10:wrap anchorx="page" anchory="page"/>
              </v:line>
            </w:pict>
          </mc:Fallback>
        </mc:AlternateContent>
      </w:r>
    </w:p>
    <w:p w14:paraId="010C7823" w14:textId="19F2F8FC" w:rsidR="00082711" w:rsidRDefault="00BB1699" w:rsidP="009551A6">
      <w:pPr>
        <w:tabs>
          <w:tab w:val="left" w:pos="720"/>
        </w:tabs>
        <w:spacing w:line="360" w:lineRule="auto"/>
        <w:ind w:left="3970"/>
        <w:jc w:val="right"/>
        <w:rPr>
          <w:rFonts w:ascii="Trebuchet MS" w:hAnsi="Trebuchet MS"/>
          <w:sz w:val="32"/>
          <w:szCs w:val="32"/>
        </w:rPr>
      </w:pPr>
      <w:r w:rsidRPr="00BB1699">
        <w:rPr>
          <w:rFonts w:ascii="Trebuchet MS" w:hAnsi="Trebuchet MS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33CF0D50" wp14:editId="396BE890">
            <wp:simplePos x="0" y="0"/>
            <wp:positionH relativeFrom="column">
              <wp:posOffset>2238375</wp:posOffset>
            </wp:positionH>
            <wp:positionV relativeFrom="paragraph">
              <wp:posOffset>5079</wp:posOffset>
            </wp:positionV>
            <wp:extent cx="4725056" cy="5305425"/>
            <wp:effectExtent l="0" t="0" r="0" b="0"/>
            <wp:wrapNone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49" cy="53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1A6">
        <w:rPr>
          <w:rFonts w:ascii="Trebuchet MS" w:hAnsi="Trebuchet MS"/>
          <w:sz w:val="32"/>
          <w:szCs w:val="32"/>
        </w:rPr>
        <w:br w:type="textWrapping" w:clear="all"/>
      </w:r>
    </w:p>
    <w:p w14:paraId="566979C8" w14:textId="77777777" w:rsidR="00682F14" w:rsidRDefault="00682F14" w:rsidP="00682F14">
      <w:pPr>
        <w:tabs>
          <w:tab w:val="left" w:pos="720"/>
        </w:tabs>
        <w:spacing w:line="360" w:lineRule="auto"/>
        <w:rPr>
          <w:rFonts w:ascii="Trebuchet MS" w:hAnsi="Trebuchet MS"/>
          <w:sz w:val="32"/>
          <w:szCs w:val="32"/>
        </w:rPr>
      </w:pPr>
    </w:p>
    <w:p w14:paraId="2771C7CC" w14:textId="77777777" w:rsidR="00682F14" w:rsidRDefault="00682F14" w:rsidP="00682F14">
      <w:pPr>
        <w:tabs>
          <w:tab w:val="left" w:pos="720"/>
        </w:tabs>
        <w:spacing w:line="360" w:lineRule="auto"/>
        <w:rPr>
          <w:rFonts w:ascii="Trebuchet MS" w:hAnsi="Trebuchet MS"/>
          <w:sz w:val="32"/>
          <w:szCs w:val="32"/>
        </w:rPr>
      </w:pPr>
    </w:p>
    <w:p w14:paraId="530AAFC1" w14:textId="77777777" w:rsidR="00082711" w:rsidRDefault="00082711" w:rsidP="00082711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5C05665D" w14:textId="77777777" w:rsidR="00082711" w:rsidRDefault="00082711" w:rsidP="00082711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5634E329" w14:textId="77777777" w:rsidR="00082711" w:rsidRDefault="00082711" w:rsidP="00082711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45FB92E1" w14:textId="77777777" w:rsidR="00082711" w:rsidRDefault="00082711" w:rsidP="00082711">
      <w:pPr>
        <w:tabs>
          <w:tab w:val="left" w:pos="720"/>
        </w:tabs>
        <w:spacing w:line="360" w:lineRule="auto"/>
        <w:ind w:left="3970"/>
        <w:jc w:val="center"/>
        <w:rPr>
          <w:rFonts w:ascii="Trebuchet MS" w:hAnsi="Trebuchet MS"/>
          <w:sz w:val="32"/>
          <w:szCs w:val="32"/>
        </w:rPr>
      </w:pPr>
    </w:p>
    <w:p w14:paraId="5F3EACA9" w14:textId="77777777" w:rsidR="00212549" w:rsidRDefault="0021254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72B0F5" w14:textId="77777777" w:rsidR="00212549" w:rsidRDefault="0021254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4FB4727" w14:textId="77777777" w:rsidR="00212549" w:rsidRDefault="00212549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6E553BA" w14:textId="77777777" w:rsidR="00D02619" w:rsidRPr="00D73D39" w:rsidRDefault="00E41F83" w:rsidP="00D02619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43904" behindDoc="1" locked="0" layoutInCell="1" allowOverlap="1" wp14:anchorId="53D93503" wp14:editId="4ED3A90D">
            <wp:simplePos x="0" y="0"/>
            <wp:positionH relativeFrom="column">
              <wp:posOffset>148590</wp:posOffset>
            </wp:positionH>
            <wp:positionV relativeFrom="paragraph">
              <wp:posOffset>2482850</wp:posOffset>
            </wp:positionV>
            <wp:extent cx="1952625" cy="447675"/>
            <wp:effectExtent l="19050" t="0" r="9525" b="0"/>
            <wp:wrapNone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47675"/>
                    </a:xfrm>
                    <a:prstGeom prst="rect">
                      <a:avLst/>
                    </a:prstGeom>
                    <a:solidFill>
                      <a:srgbClr val="943634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C9C5A7" w14:textId="77777777" w:rsidR="00E41F83" w:rsidRDefault="001514BE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9094652" wp14:editId="3AD3D5FC">
                <wp:simplePos x="0" y="0"/>
                <wp:positionH relativeFrom="page">
                  <wp:posOffset>596265</wp:posOffset>
                </wp:positionH>
                <wp:positionV relativeFrom="page">
                  <wp:posOffset>840105</wp:posOffset>
                </wp:positionV>
                <wp:extent cx="1951355" cy="8682355"/>
                <wp:effectExtent l="19050" t="19050" r="29845" b="61595"/>
                <wp:wrapNone/>
                <wp:docPr id="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682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E1FA7E" w14:textId="7F67A578" w:rsidR="00584A80" w:rsidRDefault="00C03582" w:rsidP="00E41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F5526" wp14:editId="50DB9EC4">
                                  <wp:extent cx="1730375" cy="1211580"/>
                                  <wp:effectExtent l="0" t="0" r="3175" b="7620"/>
                                  <wp:docPr id="745" name="Obrázek 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94652" id="Text Box 132" o:spid="_x0000_s1049" type="#_x0000_t202" style="position:absolute;left:0;text-align:left;margin-left:46.95pt;margin-top:66.15pt;width:153.65pt;height:683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" fillcolor="#fee69b [1304]" strokecolor="#414141 [1607]" strokeweight="3pt">
                <v:shadow on="t" color="#204458 [1604]" opacity=".5" offset="1pt"/>
                <v:textbox>
                  <w:txbxContent>
                    <w:p w14:paraId="4FE1FA7E" w14:textId="7F67A578" w:rsidR="00584A80" w:rsidRDefault="00C03582" w:rsidP="00E41F83">
                      <w:r>
                        <w:rPr>
                          <w:noProof/>
                        </w:rPr>
                        <w:drawing>
                          <wp:inline distT="0" distB="0" distL="0" distR="0" wp14:anchorId="72DF5526" wp14:editId="50DB9EC4">
                            <wp:extent cx="1730375" cy="1211580"/>
                            <wp:effectExtent l="0" t="0" r="3175" b="7620"/>
                            <wp:docPr id="745" name="Obrázek 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B05FF9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A5EB829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ECBDB87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DB1B3B0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5476B7D" w14:textId="77777777" w:rsidR="009551A6" w:rsidRDefault="009551A6">
      <w:pPr>
        <w:suppressAutoHyphens w:val="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br w:type="page"/>
      </w:r>
    </w:p>
    <w:p w14:paraId="3FF35A53" w14:textId="1EEAF2B4" w:rsidR="009551A6" w:rsidRDefault="009551A6" w:rsidP="009551A6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5DCF9AA" w14:textId="434697AA" w:rsidR="009551A6" w:rsidRPr="00820CEB" w:rsidRDefault="00071F86" w:rsidP="009551A6">
      <w:pPr>
        <w:pStyle w:val="Nzevstrnky"/>
        <w:rPr>
          <w:color w:val="204559" w:themeColor="accent1" w:themeShade="8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4445AA6" wp14:editId="4004A3DE">
                <wp:simplePos x="0" y="0"/>
                <wp:positionH relativeFrom="margin">
                  <wp:align>left</wp:align>
                </wp:positionH>
                <wp:positionV relativeFrom="page">
                  <wp:posOffset>1080770</wp:posOffset>
                </wp:positionV>
                <wp:extent cx="1972310" cy="8448675"/>
                <wp:effectExtent l="19050" t="19050" r="46990" b="66675"/>
                <wp:wrapNone/>
                <wp:docPr id="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8448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4A1342" w14:textId="77777777" w:rsidR="00683219" w:rsidRDefault="00683219" w:rsidP="00683219">
                            <w:pPr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1B2EA5"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17D1AF75" w14:textId="77777777" w:rsidR="00683219" w:rsidRDefault="00683219" w:rsidP="00683219">
                            <w:pPr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14:paraId="6244E53B" w14:textId="77777777" w:rsidR="00683219" w:rsidRDefault="00683219" w:rsidP="00683219">
                            <w:pPr>
                              <w:rPr>
                                <w:color w:val="CDCDCD" w:themeColor="accent4" w:themeTint="66"/>
                              </w:rPr>
                            </w:pPr>
                          </w:p>
                          <w:p w14:paraId="081AFE73" w14:textId="4B4C3F35" w:rsidR="00683219" w:rsidRDefault="00C03582" w:rsidP="00683219">
                            <w:pPr>
                              <w:rPr>
                                <w:color w:val="CDCDCD" w:themeColor="accent4" w:themeTint="6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1C4B6" wp14:editId="41B33B96">
                                  <wp:extent cx="1751330" cy="1226185"/>
                                  <wp:effectExtent l="0" t="0" r="1270" b="0"/>
                                  <wp:docPr id="746" name="Obrázek 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330" cy="122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0387A" w14:textId="77777777" w:rsidR="00683219" w:rsidRDefault="00683219" w:rsidP="00683219">
                            <w:pPr>
                              <w:rPr>
                                <w:color w:val="CDCDCD" w:themeColor="accent4" w:themeTint="66"/>
                              </w:rPr>
                            </w:pPr>
                          </w:p>
                          <w:p w14:paraId="33A36ABA" w14:textId="77777777" w:rsidR="00683219" w:rsidRDefault="00683219" w:rsidP="00683219">
                            <w:pPr>
                              <w:rPr>
                                <w:color w:val="CDCDCD" w:themeColor="accent4" w:themeTint="66"/>
                              </w:rPr>
                            </w:pPr>
                          </w:p>
                          <w:p w14:paraId="1F422336" w14:textId="77777777" w:rsidR="00683219" w:rsidRDefault="00683219" w:rsidP="00683219">
                            <w:pPr>
                              <w:rPr>
                                <w:color w:val="CDCDCD" w:themeColor="accent4" w:themeTint="66"/>
                              </w:rPr>
                            </w:pPr>
                          </w:p>
                          <w:p w14:paraId="474D8697" w14:textId="77777777" w:rsidR="00683219" w:rsidRPr="00207CC3" w:rsidRDefault="00683219" w:rsidP="00683219">
                            <w:pPr>
                              <w:rPr>
                                <w:color w:val="CDCDCD" w:themeColor="accent4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5AA6" id="_x0000_s1050" type="#_x0000_t202" style="position:absolute;left:0;text-align:left;margin-left:0;margin-top:85.1pt;width:155.3pt;height:665.25pt;z-index:-25160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" fillcolor="#fee69b [1304]" strokecolor="#414141 [1607]" strokeweight="3pt">
                <v:shadow on="t" color="#204458 [1604]" offset="1pt"/>
                <v:textbox>
                  <w:txbxContent>
                    <w:p w14:paraId="3F4A1342" w14:textId="77777777" w:rsidR="00683219" w:rsidRDefault="00683219" w:rsidP="00683219">
                      <w:pPr>
                        <w:rPr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1B2EA5">
                        <w:rPr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17D1AF75" w14:textId="77777777" w:rsidR="00683219" w:rsidRDefault="00683219" w:rsidP="00683219">
                      <w:pPr>
                        <w:rPr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14:paraId="6244E53B" w14:textId="77777777" w:rsidR="00683219" w:rsidRDefault="00683219" w:rsidP="00683219">
                      <w:pPr>
                        <w:rPr>
                          <w:color w:val="CDCDCD" w:themeColor="accent4" w:themeTint="66"/>
                        </w:rPr>
                      </w:pPr>
                    </w:p>
                    <w:p w14:paraId="081AFE73" w14:textId="4B4C3F35" w:rsidR="00683219" w:rsidRDefault="00C03582" w:rsidP="00683219">
                      <w:pPr>
                        <w:rPr>
                          <w:color w:val="CDCDCD" w:themeColor="accent4" w:themeTint="6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1C4B6" wp14:editId="41B33B96">
                            <wp:extent cx="1751330" cy="1226185"/>
                            <wp:effectExtent l="0" t="0" r="1270" b="0"/>
                            <wp:docPr id="746" name="Obrázek 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330" cy="122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A0387A" w14:textId="77777777" w:rsidR="00683219" w:rsidRDefault="00683219" w:rsidP="00683219">
                      <w:pPr>
                        <w:rPr>
                          <w:color w:val="CDCDCD" w:themeColor="accent4" w:themeTint="66"/>
                        </w:rPr>
                      </w:pPr>
                    </w:p>
                    <w:p w14:paraId="33A36ABA" w14:textId="77777777" w:rsidR="00683219" w:rsidRDefault="00683219" w:rsidP="00683219">
                      <w:pPr>
                        <w:rPr>
                          <w:color w:val="CDCDCD" w:themeColor="accent4" w:themeTint="66"/>
                        </w:rPr>
                      </w:pPr>
                    </w:p>
                    <w:p w14:paraId="1F422336" w14:textId="77777777" w:rsidR="00683219" w:rsidRDefault="00683219" w:rsidP="00683219">
                      <w:pPr>
                        <w:rPr>
                          <w:color w:val="CDCDCD" w:themeColor="accent4" w:themeTint="66"/>
                        </w:rPr>
                      </w:pPr>
                    </w:p>
                    <w:p w14:paraId="474D8697" w14:textId="77777777" w:rsidR="00683219" w:rsidRPr="00207CC3" w:rsidRDefault="00683219" w:rsidP="00683219">
                      <w:pPr>
                        <w:rPr>
                          <w:color w:val="CDCDCD" w:themeColor="accent4" w:themeTint="6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1A6">
        <w:rPr>
          <w:color w:val="204559" w:themeColor="accent1" w:themeShade="80"/>
        </w:rPr>
        <w:t>Hospodaření v roce 20</w:t>
      </w:r>
      <w:r w:rsidR="00B16D30">
        <w:rPr>
          <w:color w:val="204559" w:themeColor="accent1" w:themeShade="80"/>
        </w:rPr>
        <w:t>20</w:t>
      </w:r>
    </w:p>
    <w:p w14:paraId="3962F4F5" w14:textId="06040285" w:rsidR="009551A6" w:rsidRDefault="00BB1699" w:rsidP="009551A6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 w:rsidRPr="00BB1699">
        <w:rPr>
          <w:rFonts w:ascii="Trebuchet MS" w:hAnsi="Trebuchet MS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37904B81" wp14:editId="49BFAED4">
            <wp:simplePos x="0" y="0"/>
            <wp:positionH relativeFrom="page">
              <wp:posOffset>2531745</wp:posOffset>
            </wp:positionH>
            <wp:positionV relativeFrom="paragraph">
              <wp:posOffset>263525</wp:posOffset>
            </wp:positionV>
            <wp:extent cx="4914956" cy="5978525"/>
            <wp:effectExtent l="0" t="0" r="0" b="3175"/>
            <wp:wrapNone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56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1A6">
        <w:rPr>
          <w:rFonts w:ascii="Trebuchet MS" w:hAnsi="Trebuchet MS"/>
          <w:noProof/>
          <w:color w:val="9E9E9E" w:themeColor="text2" w:themeTint="9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6CA772" wp14:editId="2E760F62">
                <wp:simplePos x="0" y="0"/>
                <wp:positionH relativeFrom="page">
                  <wp:posOffset>2531110</wp:posOffset>
                </wp:positionH>
                <wp:positionV relativeFrom="page">
                  <wp:posOffset>1228725</wp:posOffset>
                </wp:positionV>
                <wp:extent cx="4705350" cy="0"/>
                <wp:effectExtent l="0" t="0" r="19050" b="19050"/>
                <wp:wrapNone/>
                <wp:docPr id="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0E9CA" id="Line 11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3pt,96.75pt" to="569.8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" strokecolor="#2e2e2e [1615]">
                <w10:wrap anchorx="page" anchory="page"/>
              </v:line>
            </w:pict>
          </mc:Fallback>
        </mc:AlternateContent>
      </w:r>
    </w:p>
    <w:p w14:paraId="245C1AC5" w14:textId="5CECDDC0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C7BC125" w14:textId="66109572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2AD9085" w14:textId="176A530E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78DFD55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D3C7681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39AF76D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B12CBCA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B20F141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9D4219B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A1A0CB9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467181C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14AA2A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DD0C560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D30F5F3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A5868C8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CB8A417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27BBB42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FCB8F97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F509209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0FF389E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A2BB49B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9BC626B" w14:textId="77777777" w:rsidR="00E41F83" w:rsidRPr="00D73D39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B1880F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618FC6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798699E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D1896A8" w14:textId="77777777" w:rsidR="00C26B17" w:rsidRDefault="00C26B17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3589713" w14:textId="77777777" w:rsidR="00C26B17" w:rsidRDefault="00C26B17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8A8B168" w14:textId="77777777" w:rsidR="00C26B17" w:rsidRDefault="00C26B17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AAAC623" w14:textId="77777777" w:rsidR="00E41F83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color w:val="9E9E9E" w:themeColor="text2" w:themeTint="9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9F782D" wp14:editId="69D259C5">
                <wp:simplePos x="0" y="0"/>
                <wp:positionH relativeFrom="page">
                  <wp:posOffset>2683510</wp:posOffset>
                </wp:positionH>
                <wp:positionV relativeFrom="page">
                  <wp:posOffset>990600</wp:posOffset>
                </wp:positionV>
                <wp:extent cx="4705350" cy="0"/>
                <wp:effectExtent l="0" t="0" r="19050" b="19050"/>
                <wp:wrapNone/>
                <wp:docPr id="1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CE089" id="Line 11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1.3pt,78pt" to="581.8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" strokecolor="#2e2e2e [1615]">
                <w10:wrap anchorx="page" anchory="page"/>
              </v:line>
            </w:pict>
          </mc:Fallback>
        </mc:AlternateContent>
      </w:r>
    </w:p>
    <w:p w14:paraId="64800102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DB390D5" w14:textId="77777777" w:rsidR="00E41F83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CACB7C" wp14:editId="0FED23A0">
                <wp:simplePos x="0" y="0"/>
                <wp:positionH relativeFrom="page">
                  <wp:posOffset>2902585</wp:posOffset>
                </wp:positionH>
                <wp:positionV relativeFrom="page">
                  <wp:posOffset>582295</wp:posOffset>
                </wp:positionV>
                <wp:extent cx="4314825" cy="350520"/>
                <wp:effectExtent l="0" t="0" r="0" b="11430"/>
                <wp:wrapNone/>
                <wp:docPr id="2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43B28" w14:textId="77777777" w:rsidR="00584A80" w:rsidRPr="00820CEB" w:rsidRDefault="00584A80" w:rsidP="00E41F83">
                            <w:pPr>
                              <w:pStyle w:val="Nzevstrnky"/>
                              <w:rPr>
                                <w:color w:val="204559" w:themeColor="accent1" w:themeShade="80"/>
                              </w:rPr>
                            </w:pPr>
                            <w:r w:rsidRPr="00820CEB">
                              <w:rPr>
                                <w:color w:val="204559" w:themeColor="accent1" w:themeShade="80"/>
                              </w:rPr>
                              <w:t xml:space="preserve">Budoucí výhledy a plány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ACB7C" id="Text Box 135" o:spid="_x0000_s1051" type="#_x0000_t202" style="position:absolute;left:0;text-align:left;margin-left:228.55pt;margin-top:45.85pt;width:339.75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" filled="f" stroked="f">
                <v:textbox inset="0,0,,0">
                  <w:txbxContent>
                    <w:p w14:paraId="6B243B28" w14:textId="77777777" w:rsidR="00584A80" w:rsidRPr="00820CEB" w:rsidRDefault="00584A80" w:rsidP="00E41F83">
                      <w:pPr>
                        <w:pStyle w:val="Nzevstrnky"/>
                        <w:rPr>
                          <w:color w:val="204559" w:themeColor="accent1" w:themeShade="80"/>
                        </w:rPr>
                      </w:pPr>
                      <w:r w:rsidRPr="00820CEB">
                        <w:rPr>
                          <w:color w:val="204559" w:themeColor="accent1" w:themeShade="80"/>
                        </w:rPr>
                        <w:t xml:space="preserve">Budoucí výhledy a plány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5BE7"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7C60DB" wp14:editId="199C8016">
                <wp:simplePos x="0" y="0"/>
                <wp:positionH relativeFrom="page">
                  <wp:posOffset>2940685</wp:posOffset>
                </wp:positionH>
                <wp:positionV relativeFrom="page">
                  <wp:posOffset>1152525</wp:posOffset>
                </wp:positionV>
                <wp:extent cx="4381500" cy="8157845"/>
                <wp:effectExtent l="0" t="0" r="2540" b="0"/>
                <wp:wrapNone/>
                <wp:docPr id="2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815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5A66F" w14:textId="77777777" w:rsidR="00382EC9" w:rsidRDefault="00584A80" w:rsidP="00E41F83">
                            <w:pPr>
                              <w:spacing w:line="360" w:lineRule="auto"/>
                              <w:jc w:val="both"/>
                            </w:pPr>
                            <w:r w:rsidRPr="005C04D2">
                              <w:t xml:space="preserve"> </w:t>
                            </w:r>
                          </w:p>
                          <w:p w14:paraId="47EEB39C" w14:textId="00B1FB82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t xml:space="preserve">   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>
                              <w:rPr>
                                <w:rFonts w:ascii="Trebuchet MS" w:hAnsi="Trebuchet MS"/>
                              </w:rPr>
                              <w:t>Pro rok 20</w:t>
                            </w:r>
                            <w:r w:rsidR="00071F86">
                              <w:rPr>
                                <w:rFonts w:ascii="Trebuchet MS" w:hAnsi="Trebuchet MS"/>
                              </w:rPr>
                              <w:t>2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je plánována aktivní účast na </w:t>
                            </w:r>
                            <w:r w:rsidR="00482ECC">
                              <w:rPr>
                                <w:rFonts w:ascii="Trebuchet MS" w:hAnsi="Trebuchet MS"/>
                              </w:rPr>
                              <w:t>žebříčkových tanečních soutěžích CDO a ČSTS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, pokud budou realizovány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Dále je plánováno další postupné rozšiřování technického vybavení a zázemí skupiny.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Kromě běžné tréninkové činnosti je plánován také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odložený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482ECC">
                              <w:rPr>
                                <w:rFonts w:ascii="Trebuchet MS" w:hAnsi="Trebuchet MS"/>
                              </w:rPr>
                              <w:t>de</w:t>
                            </w:r>
                            <w:r w:rsidR="00071F86">
                              <w:rPr>
                                <w:rFonts w:ascii="Trebuchet MS" w:hAnsi="Trebuchet MS"/>
                              </w:rPr>
                              <w:t>sátý jubilejní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ročník taneční soutěže Dance Box, realizace dvacátého </w:t>
                            </w:r>
                            <w:r w:rsidR="00071F86">
                              <w:rPr>
                                <w:rFonts w:ascii="Trebuchet MS" w:hAnsi="Trebuchet MS"/>
                              </w:rPr>
                              <w:t>třetí</w:t>
                            </w:r>
                            <w:r w:rsidR="00482ECC">
                              <w:rPr>
                                <w:rFonts w:ascii="Trebuchet MS" w:hAnsi="Trebuchet MS"/>
                              </w:rPr>
                              <w:t>ho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ročníku tanečního Kaleidoskopu</w:t>
                            </w:r>
                            <w:r w:rsidR="00482ECC">
                              <w:rPr>
                                <w:rFonts w:ascii="Trebuchet MS" w:hAnsi="Trebuchet MS"/>
                              </w:rPr>
                              <w:t xml:space="preserve"> a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účast na min. třech pohárových soutěžích. </w:t>
                            </w:r>
                            <w:r w:rsidR="006B4E09">
                              <w:rPr>
                                <w:rFonts w:ascii="Trebuchet MS" w:hAnsi="Trebuchet MS"/>
                              </w:rPr>
                              <w:t xml:space="preserve">Rádi bychom také zrealizovali 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pátý</w:t>
                            </w:r>
                            <w:r w:rsidR="006B4E09">
                              <w:rPr>
                                <w:rFonts w:ascii="Trebuchet MS" w:hAnsi="Trebuchet MS"/>
                              </w:rPr>
                              <w:t xml:space="preserve"> ročník soutěže v latinsko-amerických a standartních tancích přímo v Jilemnici, abychom podpořili činnost našich párů.</w:t>
                            </w:r>
                          </w:p>
                          <w:p w14:paraId="2B6D45DC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A1DC8C3" w14:textId="77777777" w:rsidR="00584A80" w:rsidRDefault="00584A80" w:rsidP="00382EC9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I pro příští rok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je počítáno s předkládáním žádostí o dotace a granty do</w:t>
                            </w:r>
                            <w:r w:rsidR="002A03E0">
                              <w:rPr>
                                <w:rFonts w:ascii="Trebuchet MS" w:hAnsi="Trebuchet MS"/>
                              </w:rPr>
                              <w:t xml:space="preserve"> programů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MŠMT, Libereckého Kraje i Města Jilemnice a doufáme, že při využití těchto prostředků budeme moci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svou práci nadále zkvalitňovat</w:t>
                            </w:r>
                            <w:r w:rsidR="00482ECC">
                              <w:rPr>
                                <w:rFonts w:ascii="Trebuchet MS" w:hAnsi="Trebuchet MS"/>
                              </w:rPr>
                              <w:t xml:space="preserve"> a aktivně pracovat i ve dvacáté </w:t>
                            </w:r>
                            <w:r w:rsidR="006C3F01">
                              <w:rPr>
                                <w:rFonts w:ascii="Trebuchet MS" w:hAnsi="Trebuchet MS"/>
                              </w:rPr>
                              <w:t>třetí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taneční sezóně v Jilemnici. </w:t>
                            </w:r>
                          </w:p>
                          <w:p w14:paraId="03ABB164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CC106EB" w14:textId="78E75E8B" w:rsidR="00584A80" w:rsidRDefault="00584A80" w:rsidP="00382EC9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Pro rok 20</w:t>
                            </w:r>
                            <w:r w:rsidR="00071F86">
                              <w:rPr>
                                <w:rFonts w:ascii="Trebuchet MS" w:hAnsi="Trebuchet MS"/>
                              </w:rPr>
                              <w:t>2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1</w:t>
                            </w:r>
                            <w:r w:rsidR="00482EC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071F86">
                              <w:rPr>
                                <w:rFonts w:ascii="Trebuchet MS" w:hAnsi="Trebuchet MS"/>
                              </w:rPr>
                              <w:t xml:space="preserve">hodláme 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pokračovat ve stabilizaci naší členské základny, což bude zřejmě náročné vzhledem k možným dalším omezením, která lze predikovat z vývoje situace na konci roku 2020. Především díky získaným dotacím tak chceme i nadále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pokračova</w:t>
                            </w:r>
                            <w:r w:rsidR="006C3F01">
                              <w:rPr>
                                <w:rFonts w:ascii="Trebuchet MS" w:hAnsi="Trebuchet MS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v zajištění alespoň částečného pravidelného finančního ohodnocení funkcionářů a trenérů. </w:t>
                            </w:r>
                          </w:p>
                          <w:p w14:paraId="44334B0D" w14:textId="77777777" w:rsidR="00584A80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ED2F7ED" w14:textId="77777777" w:rsidR="00584A80" w:rsidRPr="005C04D2" w:rsidRDefault="00584A80" w:rsidP="006B4E09">
                            <w:pPr>
                              <w:spacing w:line="360" w:lineRule="auto"/>
                              <w:ind w:firstLine="720"/>
                              <w:jc w:val="both"/>
                            </w:pPr>
                          </w:p>
                          <w:p w14:paraId="7E7E46DD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60DB" id="Text Box 148" o:spid="_x0000_s1052" type="#_x0000_t202" style="position:absolute;left:0;text-align:left;margin-left:231.55pt;margin-top:90.75pt;width:345pt;height:642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" filled="f" stroked="f">
                <v:textbox inset="0,0,0,0">
                  <w:txbxContent>
                    <w:p w14:paraId="22A5A66F" w14:textId="77777777" w:rsidR="00382EC9" w:rsidRDefault="00584A80" w:rsidP="00E41F83">
                      <w:pPr>
                        <w:spacing w:line="360" w:lineRule="auto"/>
                        <w:jc w:val="both"/>
                      </w:pPr>
                      <w:r w:rsidRPr="005C04D2">
                        <w:t xml:space="preserve"> </w:t>
                      </w:r>
                    </w:p>
                    <w:p w14:paraId="47EEB39C" w14:textId="00B1FB82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t xml:space="preserve">   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    </w:t>
                      </w:r>
                      <w:r>
                        <w:rPr>
                          <w:rFonts w:ascii="Trebuchet MS" w:hAnsi="Trebuchet MS"/>
                        </w:rPr>
                        <w:t>Pro rok 20</w:t>
                      </w:r>
                      <w:r w:rsidR="00071F86">
                        <w:rPr>
                          <w:rFonts w:ascii="Trebuchet MS" w:hAnsi="Trebuchet MS"/>
                        </w:rPr>
                        <w:t>2</w:t>
                      </w:r>
                      <w:r w:rsidR="00B16D30">
                        <w:rPr>
                          <w:rFonts w:ascii="Trebuchet MS" w:hAnsi="Trebuchet MS"/>
                        </w:rPr>
                        <w:t>1</w:t>
                      </w:r>
                      <w:r>
                        <w:rPr>
                          <w:rFonts w:ascii="Trebuchet MS" w:hAnsi="Trebuchet MS"/>
                        </w:rPr>
                        <w:t xml:space="preserve"> je plánována aktivní účast na </w:t>
                      </w:r>
                      <w:r w:rsidR="00482ECC">
                        <w:rPr>
                          <w:rFonts w:ascii="Trebuchet MS" w:hAnsi="Trebuchet MS"/>
                        </w:rPr>
                        <w:t>žebříčkových tanečních soutěžích CDO a ČSTS</w:t>
                      </w:r>
                      <w:r w:rsidR="00B16D30">
                        <w:rPr>
                          <w:rFonts w:ascii="Trebuchet MS" w:hAnsi="Trebuchet MS"/>
                        </w:rPr>
                        <w:t>, pokud budou realizovány</w:t>
                      </w:r>
                      <w:r>
                        <w:rPr>
                          <w:rFonts w:ascii="Trebuchet MS" w:hAnsi="Trebuchet MS"/>
                        </w:rPr>
                        <w:t>. Dále je plánováno další postupné rozšiřování technického vybavení a zázemí skupiny.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Kromě běžné tréninkové činnosti je plánován také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odložený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="00482ECC">
                        <w:rPr>
                          <w:rFonts w:ascii="Trebuchet MS" w:hAnsi="Trebuchet MS"/>
                        </w:rPr>
                        <w:t>de</w:t>
                      </w:r>
                      <w:r w:rsidR="00071F86">
                        <w:rPr>
                          <w:rFonts w:ascii="Trebuchet MS" w:hAnsi="Trebuchet MS"/>
                        </w:rPr>
                        <w:t>sátý jubilejní</w:t>
                      </w:r>
                      <w:r>
                        <w:rPr>
                          <w:rFonts w:ascii="Trebuchet MS" w:hAnsi="Trebuchet MS"/>
                        </w:rPr>
                        <w:t xml:space="preserve"> ročník taneční soutěže Dance Box, realizace dvacátého </w:t>
                      </w:r>
                      <w:r w:rsidR="00071F86">
                        <w:rPr>
                          <w:rFonts w:ascii="Trebuchet MS" w:hAnsi="Trebuchet MS"/>
                        </w:rPr>
                        <w:t>třetí</w:t>
                      </w:r>
                      <w:r w:rsidR="00482ECC">
                        <w:rPr>
                          <w:rFonts w:ascii="Trebuchet MS" w:hAnsi="Trebuchet MS"/>
                        </w:rPr>
                        <w:t>ho</w:t>
                      </w:r>
                      <w:r>
                        <w:rPr>
                          <w:rFonts w:ascii="Trebuchet MS" w:hAnsi="Trebuchet MS"/>
                        </w:rPr>
                        <w:t xml:space="preserve"> ročníku tanečního Kaleidoskopu</w:t>
                      </w:r>
                      <w:r w:rsidR="00482ECC">
                        <w:rPr>
                          <w:rFonts w:ascii="Trebuchet MS" w:hAnsi="Trebuchet MS"/>
                        </w:rPr>
                        <w:t xml:space="preserve"> a</w:t>
                      </w:r>
                      <w:r>
                        <w:rPr>
                          <w:rFonts w:ascii="Trebuchet MS" w:hAnsi="Trebuchet MS"/>
                        </w:rPr>
                        <w:t xml:space="preserve"> účast na min. třech pohárových soutěžích. </w:t>
                      </w:r>
                      <w:r w:rsidR="006B4E09">
                        <w:rPr>
                          <w:rFonts w:ascii="Trebuchet MS" w:hAnsi="Trebuchet MS"/>
                        </w:rPr>
                        <w:t xml:space="preserve">Rádi bychom také zrealizovali </w:t>
                      </w:r>
                      <w:r w:rsidR="00B16D30">
                        <w:rPr>
                          <w:rFonts w:ascii="Trebuchet MS" w:hAnsi="Trebuchet MS"/>
                        </w:rPr>
                        <w:t>pátý</w:t>
                      </w:r>
                      <w:r w:rsidR="006B4E09">
                        <w:rPr>
                          <w:rFonts w:ascii="Trebuchet MS" w:hAnsi="Trebuchet MS"/>
                        </w:rPr>
                        <w:t xml:space="preserve"> ročník soutěže v latinsko-amerických a standartních tancích přímo v Jilemnici, abychom podpořili činnost našich párů.</w:t>
                      </w:r>
                    </w:p>
                    <w:p w14:paraId="2B6D45DC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1A1DC8C3" w14:textId="77777777" w:rsidR="00584A80" w:rsidRDefault="00584A80" w:rsidP="00382EC9">
                      <w:pPr>
                        <w:spacing w:line="360" w:lineRule="auto"/>
                        <w:ind w:firstLine="720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I pro příští rok</w:t>
                      </w:r>
                      <w:r>
                        <w:rPr>
                          <w:rFonts w:ascii="Trebuchet MS" w:hAnsi="Trebuchet MS"/>
                        </w:rPr>
                        <w:t xml:space="preserve"> je počítáno s předkládáním žádostí o dotace a granty do</w:t>
                      </w:r>
                      <w:r w:rsidR="002A03E0">
                        <w:rPr>
                          <w:rFonts w:ascii="Trebuchet MS" w:hAnsi="Trebuchet MS"/>
                        </w:rPr>
                        <w:t xml:space="preserve"> programů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MŠMT, Libereckého Kraje i Města Jilemnice a doufáme, že při využití těchto prostředků budeme moci</w:t>
                      </w:r>
                      <w:r>
                        <w:rPr>
                          <w:rFonts w:ascii="Trebuchet MS" w:hAnsi="Trebuchet MS"/>
                        </w:rPr>
                        <w:t xml:space="preserve"> svou práci nadále zkvalitňovat</w:t>
                      </w:r>
                      <w:r w:rsidR="00482ECC">
                        <w:rPr>
                          <w:rFonts w:ascii="Trebuchet MS" w:hAnsi="Trebuchet MS"/>
                        </w:rPr>
                        <w:t xml:space="preserve"> a aktivně pracovat i ve dvacáté </w:t>
                      </w:r>
                      <w:r w:rsidR="006C3F01">
                        <w:rPr>
                          <w:rFonts w:ascii="Trebuchet MS" w:hAnsi="Trebuchet MS"/>
                        </w:rPr>
                        <w:t>třetí</w:t>
                      </w:r>
                      <w:r>
                        <w:rPr>
                          <w:rFonts w:ascii="Trebuchet MS" w:hAnsi="Trebuchet MS"/>
                        </w:rPr>
                        <w:t xml:space="preserve"> taneční sezóně v Jilemnici. </w:t>
                      </w:r>
                    </w:p>
                    <w:p w14:paraId="03ABB164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6CC106EB" w14:textId="78E75E8B" w:rsidR="00584A80" w:rsidRDefault="00584A80" w:rsidP="00382EC9">
                      <w:pPr>
                        <w:spacing w:line="360" w:lineRule="auto"/>
                        <w:ind w:firstLine="720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Pro rok 20</w:t>
                      </w:r>
                      <w:r w:rsidR="00071F86">
                        <w:rPr>
                          <w:rFonts w:ascii="Trebuchet MS" w:hAnsi="Trebuchet MS"/>
                        </w:rPr>
                        <w:t>2</w:t>
                      </w:r>
                      <w:r w:rsidR="00B16D30">
                        <w:rPr>
                          <w:rFonts w:ascii="Trebuchet MS" w:hAnsi="Trebuchet MS"/>
                        </w:rPr>
                        <w:t>1</w:t>
                      </w:r>
                      <w:r w:rsidR="00482ECC">
                        <w:rPr>
                          <w:rFonts w:ascii="Trebuchet MS" w:hAnsi="Trebuchet MS"/>
                        </w:rPr>
                        <w:t xml:space="preserve"> </w:t>
                      </w:r>
                      <w:r w:rsidR="00071F86">
                        <w:rPr>
                          <w:rFonts w:ascii="Trebuchet MS" w:hAnsi="Trebuchet MS"/>
                        </w:rPr>
                        <w:t xml:space="preserve">hodláme 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pokračovat ve stabilizaci naší členské základny, což bude zřejmě náročné vzhledem k možným dalším omezením, která lze predikovat z vývoje situace na konci roku 2020. Především díky získaným dotacím tak chceme i nadále </w:t>
                      </w:r>
                      <w:r>
                        <w:rPr>
                          <w:rFonts w:ascii="Trebuchet MS" w:hAnsi="Trebuchet MS"/>
                        </w:rPr>
                        <w:t>pokračova</w:t>
                      </w:r>
                      <w:r w:rsidR="006C3F01">
                        <w:rPr>
                          <w:rFonts w:ascii="Trebuchet MS" w:hAnsi="Trebuchet MS"/>
                        </w:rPr>
                        <w:t>t</w:t>
                      </w:r>
                      <w:r>
                        <w:rPr>
                          <w:rFonts w:ascii="Trebuchet MS" w:hAnsi="Trebuchet MS"/>
                        </w:rPr>
                        <w:t xml:space="preserve"> v zajištění alespoň částečného pravidelného finančního ohodnocení funkcionářů a trenérů. </w:t>
                      </w:r>
                    </w:p>
                    <w:p w14:paraId="44334B0D" w14:textId="77777777" w:rsidR="00584A80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7ED2F7ED" w14:textId="77777777" w:rsidR="00584A80" w:rsidRPr="005C04D2" w:rsidRDefault="00584A80" w:rsidP="006B4E09">
                      <w:pPr>
                        <w:spacing w:line="360" w:lineRule="auto"/>
                        <w:ind w:firstLine="720"/>
                        <w:jc w:val="both"/>
                      </w:pPr>
                    </w:p>
                    <w:p w14:paraId="7E7E46DD" w14:textId="77777777" w:rsidR="00584A80" w:rsidRPr="005C04D2" w:rsidRDefault="00584A80" w:rsidP="00E41F83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C7EC76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CC71D5E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DBE8953" w14:textId="77777777" w:rsidR="00E41F83" w:rsidRDefault="00E45FDD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3EA8D42" wp14:editId="5F131C58">
                <wp:simplePos x="0" y="0"/>
                <wp:positionH relativeFrom="page">
                  <wp:posOffset>627380</wp:posOffset>
                </wp:positionH>
                <wp:positionV relativeFrom="page">
                  <wp:posOffset>878840</wp:posOffset>
                </wp:positionV>
                <wp:extent cx="1951355" cy="8682355"/>
                <wp:effectExtent l="19050" t="19050" r="29845" b="61595"/>
                <wp:wrapNone/>
                <wp:docPr id="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682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EAE05E" w14:textId="27D6CEAF" w:rsidR="00584A80" w:rsidRDefault="00C03582" w:rsidP="00FA1A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4E435" wp14:editId="6BD7DB7C">
                                  <wp:extent cx="1730375" cy="1211580"/>
                                  <wp:effectExtent l="0" t="0" r="3175" b="7620"/>
                                  <wp:docPr id="748" name="Obrázek 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A8D42" id="Text Box 138" o:spid="_x0000_s1053" type="#_x0000_t202" style="position:absolute;left:0;text-align:left;margin-left:49.4pt;margin-top:69.2pt;width:153.65pt;height:683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" fillcolor="#fee69b [1304]" strokecolor="#414141 [1607]" strokeweight="3pt">
                <v:shadow on="t" color="#254061" opacity=".5" offset="1pt"/>
                <v:textbox>
                  <w:txbxContent>
                    <w:p w14:paraId="18EAE05E" w14:textId="27D6CEAF" w:rsidR="00584A80" w:rsidRDefault="00C03582" w:rsidP="00FA1AC6">
                      <w:r>
                        <w:rPr>
                          <w:noProof/>
                        </w:rPr>
                        <w:drawing>
                          <wp:inline distT="0" distB="0" distL="0" distR="0" wp14:anchorId="3A84E435" wp14:editId="6BD7DB7C">
                            <wp:extent cx="1730375" cy="1211580"/>
                            <wp:effectExtent l="0" t="0" r="3175" b="7620"/>
                            <wp:docPr id="748" name="Obrázek 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A6F778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D70608D" w14:textId="77777777" w:rsidR="006316BC" w:rsidRDefault="006316BC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B34F6A3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9E6A282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FF52028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9DF6A96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B08BDFB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96D1695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9082825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8F9015D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3B6122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AE3DD1B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A6146D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86A553E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254F57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05A44E0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211335E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8EC8FDC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657EEA6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66B165F" w14:textId="77777777" w:rsidR="00E41F83" w:rsidRDefault="0095246E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3255F9" wp14:editId="08BD5E1D">
                <wp:simplePos x="0" y="0"/>
                <wp:positionH relativeFrom="page">
                  <wp:posOffset>2876550</wp:posOffset>
                </wp:positionH>
                <wp:positionV relativeFrom="page">
                  <wp:posOffset>1362075</wp:posOffset>
                </wp:positionV>
                <wp:extent cx="4495800" cy="7867650"/>
                <wp:effectExtent l="0" t="0" r="0" b="0"/>
                <wp:wrapNone/>
                <wp:docPr id="2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8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959B9" w14:textId="77777777" w:rsidR="009551A6" w:rsidRDefault="009551A6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5B3D10B" w14:textId="068E16D6" w:rsidR="009551A6" w:rsidRDefault="009551A6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>Taneční skupina Paul Dance má za sebou úctyhodnou historii a velké množství tanečníků z již minimálně tří generací</w:t>
                            </w:r>
                            <w:r>
                              <w:rPr>
                                <w:rFonts w:ascii="Trebuchet MS" w:hAnsi="Trebuchet MS"/>
                              </w:rPr>
                              <w:t>.</w:t>
                            </w:r>
                            <w:r w:rsidR="00B16D30">
                              <w:rPr>
                                <w:rFonts w:ascii="Trebuchet MS" w:hAnsi="Trebuchet MS"/>
                              </w:rPr>
                              <w:t xml:space="preserve"> Přestože pro nás rok 2020 byl velmi náročný a smutný a nemohli jsme pokračovat v naší činnosti tak, jak jsme byli zvyklí, doufáme, že se nám tradici tancování v Jilemnici podaří zachovat. </w:t>
                            </w:r>
                          </w:p>
                          <w:p w14:paraId="140EBAC1" w14:textId="141F3BA2" w:rsidR="00175CEC" w:rsidRDefault="00175CEC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D3F6E33" w14:textId="49B8A3FE" w:rsidR="00175CEC" w:rsidRDefault="00175CEC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Lze samozřejmě očekávat pokles zájmu především ze strany dětí, a to i ve spojení s novými návyky většinové společnosti a změnou ekonomické situace k horšímu. Je za námi jeden z nejnáročnějších roků naší práce a pevně věříme, že ten další vydržíme také a budeme alespoň moci udržet základní strukturu naší organizace. Pravděpodobně nás čeká další sezóna bez normálních soutěží a kulturních akcí, ale jsme připraveni čelit všem výzvám (i když v on-line prostředí) a podpořit co nejvíce zájem dětí o tak nádherný sport, kterým tanec bezesporu je a bude.  </w:t>
                            </w:r>
                          </w:p>
                          <w:p w14:paraId="22F10622" w14:textId="77777777" w:rsidR="00175CEC" w:rsidRDefault="00175CEC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</w:t>
                            </w:r>
                          </w:p>
                          <w:p w14:paraId="519FD87B" w14:textId="32411E7F" w:rsidR="00175CEC" w:rsidRDefault="00175CEC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Všem členům, rodičům a příznivcům děkujeme za podporu, trpělivost a maximální toleranci a doufáme, že se v průběhu roku 2021 sejdeme v co největším počtu na tanečním parketu i v hledišti. </w:t>
                            </w:r>
                          </w:p>
                          <w:p w14:paraId="6E676DBB" w14:textId="77777777" w:rsidR="009551A6" w:rsidRDefault="009551A6" w:rsidP="009551A6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F350DF5" w14:textId="177CE126" w:rsidR="009551A6" w:rsidRDefault="009551A6" w:rsidP="009551A6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21652FC5" w14:textId="77777777" w:rsidR="009551A6" w:rsidRDefault="009551A6" w:rsidP="009551A6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1E66225" w14:textId="77777777" w:rsidR="009551A6" w:rsidRDefault="009551A6" w:rsidP="009551A6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E500D84" w14:textId="77777777" w:rsidR="009551A6" w:rsidRPr="005C04D2" w:rsidRDefault="009551A6" w:rsidP="009551A6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255F9" id="Text Box 149" o:spid="_x0000_s1054" type="#_x0000_t202" style="position:absolute;left:0;text-align:left;margin-left:226.5pt;margin-top:107.25pt;width:354pt;height:61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" filled="f" stroked="f">
                <v:textbox inset="0,0,0,0">
                  <w:txbxContent>
                    <w:p w14:paraId="04B959B9" w14:textId="77777777" w:rsidR="009551A6" w:rsidRDefault="009551A6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55B3D10B" w14:textId="068E16D6" w:rsidR="009551A6" w:rsidRDefault="009551A6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</w:r>
                      <w:r w:rsidR="00B16D30">
                        <w:rPr>
                          <w:rFonts w:ascii="Trebuchet MS" w:hAnsi="Trebuchet MS"/>
                        </w:rPr>
                        <w:t>Taneční skupina Paul Dance má za sebou úctyhodnou historii a velké množství tanečníků z již minimálně tří generací</w:t>
                      </w:r>
                      <w:r>
                        <w:rPr>
                          <w:rFonts w:ascii="Trebuchet MS" w:hAnsi="Trebuchet MS"/>
                        </w:rPr>
                        <w:t>.</w:t>
                      </w:r>
                      <w:r w:rsidR="00B16D30">
                        <w:rPr>
                          <w:rFonts w:ascii="Trebuchet MS" w:hAnsi="Trebuchet MS"/>
                        </w:rPr>
                        <w:t xml:space="preserve"> Přestože pro nás rok 2020 byl velmi náročný a smutný a nemohli jsme pokračovat v naší činnosti tak, jak jsme byli zvyklí, doufáme, že se nám tradici tancování v Jilemnici podaří zachovat. </w:t>
                      </w:r>
                    </w:p>
                    <w:p w14:paraId="140EBAC1" w14:textId="141F3BA2" w:rsidR="00175CEC" w:rsidRDefault="00175CEC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0D3F6E33" w14:textId="49B8A3FE" w:rsidR="00175CEC" w:rsidRDefault="00175CEC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Lze samozřejmě očekávat pokles zájmu především ze strany dětí, a to i ve spojení s novými návyky většinové společnosti a změnou ekonomické situace k horšímu. Je za námi jeden z nejnáročnějších roků naší práce a pevně věříme, že ten další vydržíme také a budeme alespoň moci udržet základní strukturu naší organizace. Pravděpodobně nás čeká další sezóna bez normálních soutěží a kulturních akcí, ale jsme připraveni čelit všem výzvám (i když v on-line prostředí) a podpořit co nejvíce zájem dětí o tak nádherný sport, kterým tanec bezesporu je a bude.  </w:t>
                      </w:r>
                    </w:p>
                    <w:p w14:paraId="22F10622" w14:textId="77777777" w:rsidR="00175CEC" w:rsidRDefault="00175CEC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</w:t>
                      </w:r>
                    </w:p>
                    <w:p w14:paraId="519FD87B" w14:textId="32411E7F" w:rsidR="00175CEC" w:rsidRDefault="00175CEC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Všem členům, rodičům a příznivcům děkujeme za podporu, trpělivost a maximální toleranci a doufáme, že se v průběhu roku 2021 sejdeme v co největším počtu na tanečním parketu i v hledišti. </w:t>
                      </w:r>
                    </w:p>
                    <w:p w14:paraId="6E676DBB" w14:textId="77777777" w:rsidR="009551A6" w:rsidRDefault="009551A6" w:rsidP="009551A6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2F350DF5" w14:textId="177CE126" w:rsidR="009551A6" w:rsidRDefault="009551A6" w:rsidP="009551A6">
                      <w:pPr>
                        <w:spacing w:line="360" w:lineRule="auto"/>
                        <w:ind w:firstLine="720"/>
                        <w:jc w:val="both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21652FC5" w14:textId="77777777" w:rsidR="009551A6" w:rsidRDefault="009551A6" w:rsidP="009551A6">
                      <w:pPr>
                        <w:spacing w:line="360" w:lineRule="auto"/>
                        <w:ind w:firstLine="720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41E66225" w14:textId="77777777" w:rsidR="009551A6" w:rsidRDefault="009551A6" w:rsidP="009551A6">
                      <w:pPr>
                        <w:spacing w:line="360" w:lineRule="auto"/>
                        <w:ind w:firstLine="720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3E500D84" w14:textId="77777777" w:rsidR="009551A6" w:rsidRPr="005C04D2" w:rsidRDefault="009551A6" w:rsidP="009551A6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45F99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885608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7FD54E91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53418F9" w14:textId="77777777" w:rsidR="00E41F83" w:rsidRDefault="009C5BE7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D536E" wp14:editId="666697C6">
                <wp:simplePos x="0" y="0"/>
                <wp:positionH relativeFrom="page">
                  <wp:posOffset>3007360</wp:posOffset>
                </wp:positionH>
                <wp:positionV relativeFrom="page">
                  <wp:posOffset>678180</wp:posOffset>
                </wp:positionV>
                <wp:extent cx="4314825" cy="350520"/>
                <wp:effectExtent l="0" t="1905" r="2540" b="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6BBA2" w14:textId="77777777" w:rsidR="00584A80" w:rsidRPr="00820CEB" w:rsidRDefault="00584A80" w:rsidP="00E41F83">
                            <w:pPr>
                              <w:pStyle w:val="Nzevstrnky"/>
                              <w:rPr>
                                <w:color w:val="204559" w:themeColor="accent1" w:themeShade="80"/>
                              </w:rPr>
                            </w:pPr>
                            <w:r w:rsidRPr="00820CEB">
                              <w:rPr>
                                <w:color w:val="204559" w:themeColor="accent1" w:themeShade="80"/>
                              </w:rPr>
                              <w:t>Závěrečné s</w:t>
                            </w:r>
                            <w:r w:rsidR="00083C7C">
                              <w:rPr>
                                <w:color w:val="204559" w:themeColor="accent1" w:themeShade="80"/>
                              </w:rPr>
                              <w:t>lovo</w:t>
                            </w:r>
                            <w:r w:rsidRPr="00820CEB">
                              <w:rPr>
                                <w:color w:val="204559" w:themeColor="accent1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536E" id="Text Box 142" o:spid="_x0000_s1055" type="#_x0000_t202" style="position:absolute;left:0;text-align:left;margin-left:236.8pt;margin-top:53.4pt;width:339.75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" filled="f" stroked="f">
                <v:textbox inset="0,0,,0">
                  <w:txbxContent>
                    <w:p w14:paraId="0916BBA2" w14:textId="77777777" w:rsidR="00584A80" w:rsidRPr="00820CEB" w:rsidRDefault="00584A80" w:rsidP="00E41F83">
                      <w:pPr>
                        <w:pStyle w:val="Nzevstrnky"/>
                        <w:rPr>
                          <w:color w:val="204559" w:themeColor="accent1" w:themeShade="80"/>
                        </w:rPr>
                      </w:pPr>
                      <w:r w:rsidRPr="00820CEB">
                        <w:rPr>
                          <w:color w:val="204559" w:themeColor="accent1" w:themeShade="80"/>
                        </w:rPr>
                        <w:t>Závěrečné s</w:t>
                      </w:r>
                      <w:r w:rsidR="00083C7C">
                        <w:rPr>
                          <w:color w:val="204559" w:themeColor="accent1" w:themeShade="80"/>
                        </w:rPr>
                        <w:t>lovo</w:t>
                      </w:r>
                      <w:r w:rsidRPr="00820CEB">
                        <w:rPr>
                          <w:color w:val="204559" w:themeColor="accent1" w:themeShade="8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967AA" wp14:editId="176AAB58">
                <wp:simplePos x="0" y="0"/>
                <wp:positionH relativeFrom="page">
                  <wp:posOffset>2721610</wp:posOffset>
                </wp:positionH>
                <wp:positionV relativeFrom="page">
                  <wp:posOffset>1028700</wp:posOffset>
                </wp:positionV>
                <wp:extent cx="4705350" cy="0"/>
                <wp:effectExtent l="0" t="0" r="19050" b="19050"/>
                <wp:wrapNone/>
                <wp:docPr id="2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0E4F" id="Line 13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3pt,81pt" to="584.8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" strokecolor="#2e2e2e [1615]">
                <w10:wrap anchorx="page" anchory="page"/>
              </v:line>
            </w:pict>
          </mc:Fallback>
        </mc:AlternateContent>
      </w:r>
    </w:p>
    <w:p w14:paraId="2AAECB85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EC27699" w14:textId="77777777" w:rsidR="001514BE" w:rsidRDefault="001514BE" w:rsidP="001514BE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54C97C8" w14:textId="77777777" w:rsidR="009551A6" w:rsidRDefault="00E45FDD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23C067D" wp14:editId="5846431C">
                <wp:simplePos x="0" y="0"/>
                <wp:positionH relativeFrom="page">
                  <wp:posOffset>483235</wp:posOffset>
                </wp:positionH>
                <wp:positionV relativeFrom="page">
                  <wp:posOffset>789940</wp:posOffset>
                </wp:positionV>
                <wp:extent cx="1951355" cy="8682355"/>
                <wp:effectExtent l="19050" t="19050" r="29845" b="61595"/>
                <wp:wrapNone/>
                <wp:docPr id="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682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B98896" w14:textId="52D68DEF" w:rsidR="00584A80" w:rsidRDefault="00C03582" w:rsidP="00E41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83CDC" wp14:editId="61EA3481">
                                  <wp:extent cx="1730375" cy="1211580"/>
                                  <wp:effectExtent l="0" t="0" r="3175" b="7620"/>
                                  <wp:docPr id="747" name="Obrázek 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C067D" id="_x0000_s1056" type="#_x0000_t202" style="position:absolute;margin-left:38.05pt;margin-top:62.2pt;width:153.65pt;height:68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" fillcolor="#fee69b [1304]" strokecolor="#414141 [1607]" strokeweight="3pt">
                <v:shadow on="t" color="#204458 [1604]" opacity=".5" offset="1pt"/>
                <v:textbox>
                  <w:txbxContent>
                    <w:p w14:paraId="67B98896" w14:textId="52D68DEF" w:rsidR="00584A80" w:rsidRDefault="00C03582" w:rsidP="00E41F83">
                      <w:r>
                        <w:rPr>
                          <w:noProof/>
                        </w:rPr>
                        <w:drawing>
                          <wp:inline distT="0" distB="0" distL="0" distR="0" wp14:anchorId="43483CDC" wp14:editId="61EA3481">
                            <wp:extent cx="1730375" cy="1211580"/>
                            <wp:effectExtent l="0" t="0" r="3175" b="7620"/>
                            <wp:docPr id="747" name="Obrázek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sz w:val="32"/>
          <w:szCs w:val="32"/>
        </w:rPr>
        <w:tab/>
      </w:r>
      <w:r w:rsidR="008C1981">
        <w:rPr>
          <w:rFonts w:ascii="Trebuchet MS" w:hAnsi="Trebuchet MS"/>
          <w:sz w:val="32"/>
          <w:szCs w:val="32"/>
        </w:rPr>
        <w:tab/>
      </w:r>
      <w:r w:rsidR="001514BE">
        <w:rPr>
          <w:rFonts w:ascii="Trebuchet MS" w:hAnsi="Trebuchet MS"/>
          <w:sz w:val="32"/>
          <w:szCs w:val="32"/>
        </w:rPr>
        <w:tab/>
      </w:r>
    </w:p>
    <w:p w14:paraId="7667C971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06A7E293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71ABD1E1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679F9295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6FC7430E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4A6463A0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084ECE90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52573132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76071E8E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0A2C3429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5CD9C50F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2969CB2F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5AA491C7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767978F9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2D22E810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2F2D6E2D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7CE88F4F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00CEB72C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1555D500" w14:textId="77777777" w:rsidR="009551A6" w:rsidRDefault="009551A6" w:rsidP="008C1981">
      <w:pPr>
        <w:pStyle w:val="Nzevstrnky"/>
        <w:tabs>
          <w:tab w:val="left" w:pos="390"/>
          <w:tab w:val="left" w:pos="2865"/>
          <w:tab w:val="right" w:pos="10467"/>
        </w:tabs>
        <w:jc w:val="left"/>
        <w:rPr>
          <w:rFonts w:ascii="Trebuchet MS" w:hAnsi="Trebuchet MS"/>
          <w:sz w:val="32"/>
          <w:szCs w:val="32"/>
        </w:rPr>
      </w:pPr>
    </w:p>
    <w:p w14:paraId="18D91574" w14:textId="77777777" w:rsidR="00D02619" w:rsidRDefault="001514BE" w:rsidP="001514BE">
      <w:pPr>
        <w:tabs>
          <w:tab w:val="left" w:pos="720"/>
          <w:tab w:val="left" w:pos="79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A8F87B" wp14:editId="015142C8">
                <wp:simplePos x="0" y="0"/>
                <wp:positionH relativeFrom="page">
                  <wp:posOffset>2740660</wp:posOffset>
                </wp:positionH>
                <wp:positionV relativeFrom="page">
                  <wp:posOffset>1026160</wp:posOffset>
                </wp:positionV>
                <wp:extent cx="4705350" cy="0"/>
                <wp:effectExtent l="0" t="0" r="19050" b="19050"/>
                <wp:wrapNone/>
                <wp:docPr id="74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19766" id="Line 13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.8pt,80.8pt" to="586.3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" strokecolor="#2e2e2e [1615]">
                <w10:wrap anchorx="page" anchory="page"/>
              </v:line>
            </w:pict>
          </mc:Fallback>
        </mc:AlternateContent>
      </w:r>
    </w:p>
    <w:p w14:paraId="5B18C7D0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60B64F63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D1082CC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D76B34A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DC8D5EE" w14:textId="77777777" w:rsidR="009551A6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3CC3E035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417D1570" w14:textId="731C2A61" w:rsidR="00E41F83" w:rsidRDefault="00175CEC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886B07" wp14:editId="0E7C4AF5">
                <wp:simplePos x="0" y="0"/>
                <wp:positionH relativeFrom="page">
                  <wp:posOffset>2895600</wp:posOffset>
                </wp:positionH>
                <wp:positionV relativeFrom="page">
                  <wp:posOffset>1333500</wp:posOffset>
                </wp:positionV>
                <wp:extent cx="4400550" cy="8362950"/>
                <wp:effectExtent l="0" t="0" r="0" b="0"/>
                <wp:wrapNone/>
                <wp:docPr id="1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836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A6B0B" w14:textId="2CD61EC3" w:rsidR="00584A80" w:rsidRPr="005C04D2" w:rsidRDefault="00584A80" w:rsidP="00AF16DF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D869FA">
                              <w:t xml:space="preserve">     </w:t>
                            </w:r>
                            <w:r w:rsidRPr="005C04D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4D2">
                              <w:rPr>
                                <w:rFonts w:ascii="Trebuchet MS" w:hAnsi="Trebuchet MS"/>
                                <w:b/>
                              </w:rPr>
                              <w:t>Čestné prohlášení:</w:t>
                            </w:r>
                          </w:p>
                          <w:p w14:paraId="12392D63" w14:textId="387A4459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Údaje uvedené ve výroční zprávě Paul Dance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z.s.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za rok 20</w:t>
                            </w:r>
                            <w:r w:rsidR="00175CEC">
                              <w:rPr>
                                <w:rFonts w:ascii="Trebuchet MS" w:hAnsi="Trebuchet MS"/>
                              </w:rPr>
                              <w:t>20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odpovídají skutečnosti a žádné podstatné okolnosti, které by mohly ovlivnit přesné a správné posouzení Paul Dance nebyly vynechány.</w:t>
                            </w:r>
                          </w:p>
                          <w:p w14:paraId="368EDEC5" w14:textId="77777777" w:rsidR="00584A80" w:rsidRPr="005C04D2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2050110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5067FF4" w14:textId="04D7E544" w:rsidR="00584A80" w:rsidRPr="005C04D2" w:rsidRDefault="002A03E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V Jilemnici dne </w:t>
                            </w:r>
                            <w:r w:rsidR="00175CEC">
                              <w:rPr>
                                <w:rFonts w:ascii="Trebuchet MS" w:hAnsi="Trebuchet MS"/>
                              </w:rPr>
                              <w:t>31</w:t>
                            </w:r>
                            <w:r w:rsidR="00584A80" w:rsidRPr="005C04D2">
                              <w:rPr>
                                <w:rFonts w:ascii="Trebuchet MS" w:hAnsi="Trebuchet MS"/>
                              </w:rPr>
                              <w:t>.</w:t>
                            </w:r>
                            <w:r w:rsidR="00584A80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175CEC">
                              <w:rPr>
                                <w:rFonts w:ascii="Trebuchet MS" w:hAnsi="Trebuchet MS"/>
                              </w:rPr>
                              <w:t>května</w:t>
                            </w:r>
                            <w:r w:rsidR="00584A80" w:rsidRPr="005C04D2">
                              <w:rPr>
                                <w:rFonts w:ascii="Trebuchet MS" w:hAnsi="Trebuchet MS"/>
                              </w:rPr>
                              <w:t xml:space="preserve"> 20</w:t>
                            </w:r>
                            <w:r w:rsidR="00304415">
                              <w:rPr>
                                <w:rFonts w:ascii="Trebuchet MS" w:hAnsi="Trebuchet MS"/>
                              </w:rPr>
                              <w:t>2</w:t>
                            </w:r>
                            <w:r w:rsidR="00175CEC">
                              <w:rPr>
                                <w:rFonts w:ascii="Trebuchet MS" w:hAnsi="Trebuchet MS"/>
                              </w:rPr>
                              <w:t>1</w:t>
                            </w:r>
                          </w:p>
                          <w:p w14:paraId="556795DF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          </w:t>
                            </w:r>
                          </w:p>
                          <w:p w14:paraId="01ED6AE0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C29C535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97F2DB7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   Ing. Radka Paulů                      Mgr. Jiří Paulů</w:t>
                            </w:r>
                          </w:p>
                          <w:p w14:paraId="5F099D6F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       </w:t>
                            </w:r>
                            <w:r>
                              <w:rPr>
                                <w:rFonts w:ascii="Trebuchet MS" w:hAnsi="Trebuchet MS"/>
                              </w:rPr>
                              <w:t>předsedkyně z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.s.                     místopředseda </w:t>
                            </w:r>
                            <w:r>
                              <w:rPr>
                                <w:rFonts w:ascii="Trebuchet MS" w:hAnsi="Trebuchet MS"/>
                              </w:rPr>
                              <w:t>z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>.s.</w:t>
                            </w:r>
                          </w:p>
                          <w:p w14:paraId="0EE9A5AF" w14:textId="77777777" w:rsidR="00584A80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485F5CE" w14:textId="77777777" w:rsidR="00584A80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233A167" w14:textId="77777777" w:rsidR="00584A80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1C39D6B" w14:textId="77777777" w:rsidR="00584A80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7B0A22" w14:textId="77777777" w:rsidR="00584A80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408249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CD2EC62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Paul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Dance </w:t>
                            </w:r>
                          </w:p>
                          <w:p w14:paraId="32C3387B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Roztocká 500</w:t>
                            </w:r>
                          </w:p>
                          <w:p w14:paraId="065A881A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514 01 Jilemnice</w:t>
                            </w:r>
                          </w:p>
                          <w:p w14:paraId="5A23F083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FCEABBB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Tel: 605759389</w:t>
                            </w:r>
                          </w:p>
                          <w:p w14:paraId="269EEC1E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Email: </w:t>
                            </w:r>
                            <w:hyperlink r:id="rId37" w:history="1">
                              <w:r w:rsidRPr="005C04D2">
                                <w:rPr>
                                  <w:rStyle w:val="Hypertextovodkaz"/>
                                  <w:rFonts w:ascii="Trebuchet MS" w:hAnsi="Trebuchet MS"/>
                                  <w:sz w:val="24"/>
                                </w:rPr>
                                <w:t>paul-dance@seznam.cz</w:t>
                              </w:r>
                            </w:hyperlink>
                          </w:p>
                          <w:p w14:paraId="39D503CE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Web: </w:t>
                            </w:r>
                            <w:hyperlink r:id="rId38" w:history="1">
                              <w:r w:rsidRPr="005C04D2">
                                <w:rPr>
                                  <w:rStyle w:val="Hypertextovodkaz"/>
                                  <w:rFonts w:ascii="Trebuchet MS" w:hAnsi="Trebuchet MS"/>
                                  <w:sz w:val="24"/>
                                </w:rPr>
                                <w:t>www.pauldance.cz</w:t>
                              </w:r>
                            </w:hyperlink>
                          </w:p>
                          <w:p w14:paraId="3BFFC58F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E4AE2FA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>IČO: 70157847</w:t>
                            </w:r>
                          </w:p>
                          <w:p w14:paraId="79F27D77" w14:textId="77777777" w:rsidR="00584A80" w:rsidRPr="005C04D2" w:rsidRDefault="00584A80" w:rsidP="00E41F83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5C04D2">
                              <w:rPr>
                                <w:rFonts w:ascii="Trebuchet MS" w:hAnsi="Trebuchet MS"/>
                              </w:rPr>
                              <w:t xml:space="preserve">Č. </w:t>
                            </w:r>
                            <w:proofErr w:type="spellStart"/>
                            <w:r w:rsidRPr="005C04D2">
                              <w:rPr>
                                <w:rFonts w:ascii="Trebuchet MS" w:hAnsi="Trebuchet MS"/>
                              </w:rPr>
                              <w:t>ú.</w:t>
                            </w:r>
                            <w:proofErr w:type="spellEnd"/>
                            <w:r w:rsidRPr="005C04D2">
                              <w:rPr>
                                <w:rFonts w:ascii="Trebuchet MS" w:hAnsi="Trebuchet MS"/>
                              </w:rPr>
                              <w:t>: 1264216379/0800</w:t>
                            </w:r>
                          </w:p>
                          <w:p w14:paraId="66C4269B" w14:textId="77777777" w:rsidR="00584A80" w:rsidRDefault="00584A80" w:rsidP="00E41F83">
                            <w:pPr>
                              <w:spacing w:line="360" w:lineRule="auto"/>
                            </w:pPr>
                          </w:p>
                          <w:p w14:paraId="0E09E333" w14:textId="77777777" w:rsidR="00584A80" w:rsidRDefault="00584A80" w:rsidP="00E41F83">
                            <w:pPr>
                              <w:spacing w:line="360" w:lineRule="auto"/>
                              <w:jc w:val="both"/>
                            </w:pPr>
                          </w:p>
                          <w:p w14:paraId="2C5DDBAB" w14:textId="77777777" w:rsidR="00584A80" w:rsidRPr="00D869FA" w:rsidRDefault="00584A80" w:rsidP="00E41F83">
                            <w:pPr>
                              <w:spacing w:line="360" w:lineRule="auto"/>
                              <w:jc w:val="both"/>
                            </w:pPr>
                          </w:p>
                          <w:p w14:paraId="27C0F52E" w14:textId="77777777" w:rsidR="00584A80" w:rsidRPr="00D02619" w:rsidRDefault="00584A80" w:rsidP="00E41F83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86B07" id="Text Box 150" o:spid="_x0000_s1057" type="#_x0000_t202" style="position:absolute;left:0;text-align:left;margin-left:228pt;margin-top:105pt;width:346.5pt;height:658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" filled="f" stroked="f">
                <v:textbox inset="0,0,0,0">
                  <w:txbxContent>
                    <w:p w14:paraId="0D8A6B0B" w14:textId="2CD61EC3" w:rsidR="00584A80" w:rsidRPr="005C04D2" w:rsidRDefault="00584A80" w:rsidP="00AF16DF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  <w:b/>
                        </w:rPr>
                      </w:pPr>
                      <w:r w:rsidRPr="00D869FA">
                        <w:t xml:space="preserve">     </w:t>
                      </w:r>
                      <w:r w:rsidRPr="005C04D2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r w:rsidRPr="005C04D2">
                        <w:rPr>
                          <w:rFonts w:ascii="Trebuchet MS" w:hAnsi="Trebuchet MS"/>
                          <w:b/>
                        </w:rPr>
                        <w:t>Čestné prohlášení:</w:t>
                      </w:r>
                    </w:p>
                    <w:p w14:paraId="12392D63" w14:textId="387A4459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Údaje uvedené ve výroční zprávě Paul Dance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z.s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>.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za rok 20</w:t>
                      </w:r>
                      <w:r w:rsidR="00175CEC">
                        <w:rPr>
                          <w:rFonts w:ascii="Trebuchet MS" w:hAnsi="Trebuchet MS"/>
                        </w:rPr>
                        <w:t>20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 odpovídají skutečnosti a žádné podstatné okolnosti, které by mohly ovlivnit přesné a správné posouzení Paul Dance nebyly vynechány.</w:t>
                      </w:r>
                    </w:p>
                    <w:p w14:paraId="368EDEC5" w14:textId="77777777" w:rsidR="00584A80" w:rsidRPr="005C04D2" w:rsidRDefault="00584A80" w:rsidP="00E41F83">
                      <w:pPr>
                        <w:spacing w:line="360" w:lineRule="auto"/>
                        <w:jc w:val="both"/>
                        <w:rPr>
                          <w:rFonts w:ascii="Trebuchet MS" w:hAnsi="Trebuchet MS"/>
                        </w:rPr>
                      </w:pPr>
                    </w:p>
                    <w:p w14:paraId="22050110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35067FF4" w14:textId="04D7E544" w:rsidR="00584A80" w:rsidRPr="005C04D2" w:rsidRDefault="002A03E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V Jilemnici dne </w:t>
                      </w:r>
                      <w:r w:rsidR="00175CEC">
                        <w:rPr>
                          <w:rFonts w:ascii="Trebuchet MS" w:hAnsi="Trebuchet MS"/>
                        </w:rPr>
                        <w:t>31</w:t>
                      </w:r>
                      <w:r w:rsidR="00584A80" w:rsidRPr="005C04D2">
                        <w:rPr>
                          <w:rFonts w:ascii="Trebuchet MS" w:hAnsi="Trebuchet MS"/>
                        </w:rPr>
                        <w:t>.</w:t>
                      </w:r>
                      <w:r w:rsidR="00584A80">
                        <w:rPr>
                          <w:rFonts w:ascii="Trebuchet MS" w:hAnsi="Trebuchet MS"/>
                        </w:rPr>
                        <w:t xml:space="preserve"> </w:t>
                      </w:r>
                      <w:r w:rsidR="00175CEC">
                        <w:rPr>
                          <w:rFonts w:ascii="Trebuchet MS" w:hAnsi="Trebuchet MS"/>
                        </w:rPr>
                        <w:t>května</w:t>
                      </w:r>
                      <w:r w:rsidR="00584A80" w:rsidRPr="005C04D2">
                        <w:rPr>
                          <w:rFonts w:ascii="Trebuchet MS" w:hAnsi="Trebuchet MS"/>
                        </w:rPr>
                        <w:t xml:space="preserve"> 20</w:t>
                      </w:r>
                      <w:r w:rsidR="00304415">
                        <w:rPr>
                          <w:rFonts w:ascii="Trebuchet MS" w:hAnsi="Trebuchet MS"/>
                        </w:rPr>
                        <w:t>2</w:t>
                      </w:r>
                      <w:r w:rsidR="00175CEC">
                        <w:rPr>
                          <w:rFonts w:ascii="Trebuchet MS" w:hAnsi="Trebuchet MS"/>
                        </w:rPr>
                        <w:t>1</w:t>
                      </w:r>
                    </w:p>
                    <w:p w14:paraId="556795DF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          </w:t>
                      </w:r>
                    </w:p>
                    <w:p w14:paraId="01ED6AE0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0C29C535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397F2DB7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   Ing. Radka Paulů                      Mgr. Jiří Paulů</w:t>
                      </w:r>
                    </w:p>
                    <w:p w14:paraId="5F099D6F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       </w:t>
                      </w:r>
                      <w:r>
                        <w:rPr>
                          <w:rFonts w:ascii="Trebuchet MS" w:hAnsi="Trebuchet MS"/>
                        </w:rPr>
                        <w:t xml:space="preserve">předsedkyně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z</w:t>
                      </w:r>
                      <w:r w:rsidRPr="005C04D2">
                        <w:rPr>
                          <w:rFonts w:ascii="Trebuchet MS" w:hAnsi="Trebuchet MS"/>
                        </w:rPr>
                        <w:t>.s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 xml:space="preserve">.                     místopředseda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z</w:t>
                      </w:r>
                      <w:r w:rsidRPr="005C04D2">
                        <w:rPr>
                          <w:rFonts w:ascii="Trebuchet MS" w:hAnsi="Trebuchet MS"/>
                        </w:rPr>
                        <w:t>.s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0EE9A5AF" w14:textId="77777777" w:rsidR="00584A80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3485F5CE" w14:textId="77777777" w:rsidR="00584A80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1233A167" w14:textId="77777777" w:rsidR="00584A80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61C39D6B" w14:textId="77777777" w:rsidR="00584A80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287B0A22" w14:textId="77777777" w:rsidR="00584A80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13408249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2CD2EC62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Paul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5C04D2">
                        <w:rPr>
                          <w:rFonts w:ascii="Trebuchet MS" w:hAnsi="Trebuchet MS"/>
                        </w:rPr>
                        <w:t xml:space="preserve">Dance </w:t>
                      </w:r>
                    </w:p>
                    <w:p w14:paraId="32C3387B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Roztocká 500</w:t>
                      </w:r>
                    </w:p>
                    <w:p w14:paraId="065A881A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514 01 Jilemnice</w:t>
                      </w:r>
                    </w:p>
                    <w:p w14:paraId="5A23F083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2FCEABBB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Tel: 605759389</w:t>
                      </w:r>
                    </w:p>
                    <w:p w14:paraId="269EEC1E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Email: </w:t>
                      </w:r>
                      <w:hyperlink r:id="rId39" w:history="1">
                        <w:r w:rsidRPr="005C04D2">
                          <w:rPr>
                            <w:rStyle w:val="Hypertextovodkaz"/>
                            <w:rFonts w:ascii="Trebuchet MS" w:hAnsi="Trebuchet MS"/>
                            <w:sz w:val="24"/>
                          </w:rPr>
                          <w:t>paul-dance@seznam.cz</w:t>
                        </w:r>
                      </w:hyperlink>
                    </w:p>
                    <w:p w14:paraId="39D503CE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Web: </w:t>
                      </w:r>
                      <w:hyperlink r:id="rId40" w:history="1">
                        <w:r w:rsidRPr="005C04D2">
                          <w:rPr>
                            <w:rStyle w:val="Hypertextovodkaz"/>
                            <w:rFonts w:ascii="Trebuchet MS" w:hAnsi="Trebuchet MS"/>
                            <w:sz w:val="24"/>
                          </w:rPr>
                          <w:t>www.pauldance.cz</w:t>
                        </w:r>
                      </w:hyperlink>
                    </w:p>
                    <w:p w14:paraId="3BFFC58F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5E4AE2FA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>IČO: 70157847</w:t>
                      </w:r>
                    </w:p>
                    <w:p w14:paraId="79F27D77" w14:textId="77777777" w:rsidR="00584A80" w:rsidRPr="005C04D2" w:rsidRDefault="00584A80" w:rsidP="00E41F83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5C04D2">
                        <w:rPr>
                          <w:rFonts w:ascii="Trebuchet MS" w:hAnsi="Trebuchet MS"/>
                        </w:rPr>
                        <w:t xml:space="preserve">Č. </w:t>
                      </w:r>
                      <w:proofErr w:type="spellStart"/>
                      <w:r w:rsidRPr="005C04D2">
                        <w:rPr>
                          <w:rFonts w:ascii="Trebuchet MS" w:hAnsi="Trebuchet MS"/>
                        </w:rPr>
                        <w:t>ú.</w:t>
                      </w:r>
                      <w:proofErr w:type="spellEnd"/>
                      <w:r w:rsidRPr="005C04D2">
                        <w:rPr>
                          <w:rFonts w:ascii="Trebuchet MS" w:hAnsi="Trebuchet MS"/>
                        </w:rPr>
                        <w:t>: 1264216379/0800</w:t>
                      </w:r>
                    </w:p>
                    <w:p w14:paraId="66C4269B" w14:textId="77777777" w:rsidR="00584A80" w:rsidRDefault="00584A80" w:rsidP="00E41F83">
                      <w:pPr>
                        <w:spacing w:line="360" w:lineRule="auto"/>
                      </w:pPr>
                    </w:p>
                    <w:p w14:paraId="0E09E333" w14:textId="77777777" w:rsidR="00584A80" w:rsidRDefault="00584A80" w:rsidP="00E41F83">
                      <w:pPr>
                        <w:spacing w:line="360" w:lineRule="auto"/>
                        <w:jc w:val="both"/>
                      </w:pPr>
                    </w:p>
                    <w:p w14:paraId="2C5DDBAB" w14:textId="77777777" w:rsidR="00584A80" w:rsidRPr="00D869FA" w:rsidRDefault="00584A80" w:rsidP="00E41F83">
                      <w:pPr>
                        <w:spacing w:line="360" w:lineRule="auto"/>
                        <w:jc w:val="both"/>
                      </w:pPr>
                    </w:p>
                    <w:p w14:paraId="27C0F52E" w14:textId="77777777" w:rsidR="00584A80" w:rsidRPr="00D02619" w:rsidRDefault="00584A80" w:rsidP="00E41F83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AC4EC3" w14:textId="77777777" w:rsidR="00E41F83" w:rsidRDefault="009551A6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7B99B2" wp14:editId="11C40D7F">
                <wp:simplePos x="0" y="0"/>
                <wp:positionH relativeFrom="page">
                  <wp:posOffset>2797810</wp:posOffset>
                </wp:positionH>
                <wp:positionV relativeFrom="page">
                  <wp:posOffset>621030</wp:posOffset>
                </wp:positionV>
                <wp:extent cx="4314825" cy="350520"/>
                <wp:effectExtent l="0" t="0" r="0" b="11430"/>
                <wp:wrapNone/>
                <wp:docPr id="1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C13A0" w14:textId="77777777" w:rsidR="009551A6" w:rsidRPr="00820CEB" w:rsidRDefault="009551A6" w:rsidP="009551A6">
                            <w:pPr>
                              <w:pStyle w:val="Nzevstrnky"/>
                              <w:rPr>
                                <w:color w:val="204559" w:themeColor="accent1" w:themeShade="80"/>
                              </w:rPr>
                            </w:pPr>
                            <w:r>
                              <w:rPr>
                                <w:color w:val="204559" w:themeColor="accent1" w:themeShade="80"/>
                              </w:rPr>
                              <w:t>Odpovědnost za výroční zprávu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99B2" id="_x0000_s1058" type="#_x0000_t202" style="position:absolute;left:0;text-align:left;margin-left:220.3pt;margin-top:48.9pt;width:339.75pt;height:27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" filled="f" stroked="f">
                <v:textbox inset="0,0,,0">
                  <w:txbxContent>
                    <w:p w14:paraId="1ADC13A0" w14:textId="77777777" w:rsidR="009551A6" w:rsidRPr="00820CEB" w:rsidRDefault="009551A6" w:rsidP="009551A6">
                      <w:pPr>
                        <w:pStyle w:val="Nzevstrnky"/>
                        <w:rPr>
                          <w:color w:val="204559" w:themeColor="accent1" w:themeShade="80"/>
                        </w:rPr>
                      </w:pPr>
                      <w:r>
                        <w:rPr>
                          <w:color w:val="204559" w:themeColor="accent1" w:themeShade="80"/>
                        </w:rPr>
                        <w:t>Odpovědnost za výroční zprávu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569051" w14:textId="77777777" w:rsidR="00E41F83" w:rsidRDefault="002A03E0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9467939" wp14:editId="5C417724">
                <wp:simplePos x="0" y="0"/>
                <wp:positionH relativeFrom="page">
                  <wp:posOffset>635635</wp:posOffset>
                </wp:positionH>
                <wp:positionV relativeFrom="page">
                  <wp:posOffset>942340</wp:posOffset>
                </wp:positionV>
                <wp:extent cx="1951355" cy="8682355"/>
                <wp:effectExtent l="19050" t="19050" r="29845" b="61595"/>
                <wp:wrapNone/>
                <wp:docPr id="2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8682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B99E4B" w14:textId="35FD24D1" w:rsidR="002A03E0" w:rsidRDefault="00C03582" w:rsidP="002A03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CD988" wp14:editId="62EAD422">
                                  <wp:extent cx="1730375" cy="1211580"/>
                                  <wp:effectExtent l="0" t="0" r="3175" b="7620"/>
                                  <wp:docPr id="749" name="Obrázek 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7939" id="_x0000_s1059" type="#_x0000_t202" style="position:absolute;left:0;text-align:left;margin-left:50.05pt;margin-top:74.2pt;width:153.65pt;height:683.6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" fillcolor="#fee69b [1304]" strokecolor="#414141 [1607]" strokeweight="3pt">
                <v:shadow on="t" color="#204458 [1604]" opacity=".5" offset="1pt"/>
                <v:textbox>
                  <w:txbxContent>
                    <w:p w14:paraId="2AB99E4B" w14:textId="35FD24D1" w:rsidR="002A03E0" w:rsidRDefault="00C03582" w:rsidP="002A03E0">
                      <w:r>
                        <w:rPr>
                          <w:noProof/>
                        </w:rPr>
                        <w:drawing>
                          <wp:inline distT="0" distB="0" distL="0" distR="0" wp14:anchorId="65ECD988" wp14:editId="62EAD422">
                            <wp:extent cx="1730375" cy="1211580"/>
                            <wp:effectExtent l="0" t="0" r="3175" b="7620"/>
                            <wp:docPr id="749" name="Obrázek 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B756B" wp14:editId="33E46F23">
                <wp:simplePos x="0" y="0"/>
                <wp:positionH relativeFrom="page">
                  <wp:posOffset>2893060</wp:posOffset>
                </wp:positionH>
                <wp:positionV relativeFrom="page">
                  <wp:posOffset>1054735</wp:posOffset>
                </wp:positionV>
                <wp:extent cx="4705350" cy="0"/>
                <wp:effectExtent l="0" t="0" r="19050" b="19050"/>
                <wp:wrapNone/>
                <wp:docPr id="1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A4B12" id="Line 13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8pt,83.05pt" to="598.3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" strokecolor="#2e2e2e [1615]">
                <w10:wrap anchorx="page" anchory="page"/>
              </v:line>
            </w:pict>
          </mc:Fallback>
        </mc:AlternateContent>
      </w:r>
    </w:p>
    <w:p w14:paraId="52EB4878" w14:textId="5491A963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274803A7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0C0F244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551AD0F3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0CEE79A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1C97B2F3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2B8CA02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p w14:paraId="062A5069" w14:textId="77777777" w:rsidR="00E41F83" w:rsidRDefault="00E41F83" w:rsidP="00E41F83">
      <w:pPr>
        <w:tabs>
          <w:tab w:val="left" w:pos="720"/>
        </w:tabs>
        <w:spacing w:line="360" w:lineRule="auto"/>
        <w:ind w:left="3970"/>
        <w:rPr>
          <w:rFonts w:ascii="Trebuchet MS" w:hAnsi="Trebuchet MS"/>
          <w:sz w:val="32"/>
          <w:szCs w:val="32"/>
        </w:rPr>
      </w:pPr>
    </w:p>
    <w:sectPr w:rsidR="00E41F83" w:rsidSect="00212549">
      <w:footerReference w:type="default" r:id="rId43"/>
      <w:pgSz w:w="11907" w:h="16839"/>
      <w:pgMar w:top="709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CC29B" w14:textId="77777777" w:rsidR="0010219C" w:rsidRDefault="0010219C" w:rsidP="00D02619">
      <w:r>
        <w:separator/>
      </w:r>
    </w:p>
  </w:endnote>
  <w:endnote w:type="continuationSeparator" w:id="0">
    <w:p w14:paraId="12FE557D" w14:textId="77777777" w:rsidR="0010219C" w:rsidRDefault="0010219C" w:rsidP="00D02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891763"/>
      <w:docPartObj>
        <w:docPartGallery w:val="Page Numbers (Bottom of Page)"/>
        <w:docPartUnique/>
      </w:docPartObj>
    </w:sdtPr>
    <w:sdtEndPr/>
    <w:sdtContent>
      <w:p w14:paraId="4712C619" w14:textId="77777777" w:rsidR="00584A80" w:rsidRDefault="00584A80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57C770B" wp14:editId="02EFA2A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1733550" cy="895350"/>
                  <wp:effectExtent l="0" t="0" r="0" b="0"/>
                  <wp:wrapNone/>
                  <wp:docPr id="15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355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3789971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  <w:id w:val="37899720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D890391" w14:textId="77777777" w:rsidR="00584A80" w:rsidRDefault="00584A80" w:rsidP="006A75C2">
                                      <w:pPr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207CC3" w:rsidRPr="00207CC3"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7C770B" id="Rectangle 1" o:spid="_x0000_s1060" style="position:absolute;margin-left:0;margin-top:0;width:136.5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3789971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  <w:id w:val="3789972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D890391" w14:textId="77777777" w:rsidR="00584A80" w:rsidRDefault="00584A80" w:rsidP="006A75C2">
                                <w:pPr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207CC3" w:rsidRPr="00207CC3"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t>10</w:t>
                                </w: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44559" w14:textId="77777777" w:rsidR="0010219C" w:rsidRDefault="0010219C" w:rsidP="00D02619">
      <w:r>
        <w:separator/>
      </w:r>
    </w:p>
  </w:footnote>
  <w:footnote w:type="continuationSeparator" w:id="0">
    <w:p w14:paraId="60F6EEBF" w14:textId="77777777" w:rsidR="0010219C" w:rsidRDefault="0010219C" w:rsidP="00D026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</w:abstractNum>
  <w:abstractNum w:abstractNumId="1" w15:restartNumberingAfterBreak="0">
    <w:nsid w:val="5D8B6D7E"/>
    <w:multiLevelType w:val="hybridMultilevel"/>
    <w:tmpl w:val="83E0C582"/>
    <w:lvl w:ilvl="0" w:tplc="C3F2AC76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D7D"/>
    <w:rsid w:val="00000DC8"/>
    <w:rsid w:val="00071F86"/>
    <w:rsid w:val="00082711"/>
    <w:rsid w:val="00083C45"/>
    <w:rsid w:val="00083C7C"/>
    <w:rsid w:val="000B0021"/>
    <w:rsid w:val="000C53A3"/>
    <w:rsid w:val="000C7DDB"/>
    <w:rsid w:val="000D13A7"/>
    <w:rsid w:val="000D1978"/>
    <w:rsid w:val="000D2811"/>
    <w:rsid w:val="000E53E1"/>
    <w:rsid w:val="0010219C"/>
    <w:rsid w:val="0014172E"/>
    <w:rsid w:val="001514BE"/>
    <w:rsid w:val="00156933"/>
    <w:rsid w:val="00175CEC"/>
    <w:rsid w:val="0019204C"/>
    <w:rsid w:val="00196572"/>
    <w:rsid w:val="001B2EA5"/>
    <w:rsid w:val="001B5576"/>
    <w:rsid w:val="001D0C4C"/>
    <w:rsid w:val="00207CC3"/>
    <w:rsid w:val="00212549"/>
    <w:rsid w:val="002365EE"/>
    <w:rsid w:val="0023674A"/>
    <w:rsid w:val="00245238"/>
    <w:rsid w:val="002560CB"/>
    <w:rsid w:val="002726E0"/>
    <w:rsid w:val="002A03E0"/>
    <w:rsid w:val="002A7F65"/>
    <w:rsid w:val="002B60D9"/>
    <w:rsid w:val="002C6BCC"/>
    <w:rsid w:val="002E339E"/>
    <w:rsid w:val="002F1464"/>
    <w:rsid w:val="00304415"/>
    <w:rsid w:val="00311D7D"/>
    <w:rsid w:val="00364637"/>
    <w:rsid w:val="00382EC9"/>
    <w:rsid w:val="003B4C6C"/>
    <w:rsid w:val="003B6B00"/>
    <w:rsid w:val="003C4FDE"/>
    <w:rsid w:val="003F7215"/>
    <w:rsid w:val="00413B2E"/>
    <w:rsid w:val="00423AB6"/>
    <w:rsid w:val="004265F6"/>
    <w:rsid w:val="00427657"/>
    <w:rsid w:val="00433B38"/>
    <w:rsid w:val="00451F26"/>
    <w:rsid w:val="00456968"/>
    <w:rsid w:val="00466372"/>
    <w:rsid w:val="00482ECC"/>
    <w:rsid w:val="004978BD"/>
    <w:rsid w:val="004A1271"/>
    <w:rsid w:val="004A3679"/>
    <w:rsid w:val="004D5825"/>
    <w:rsid w:val="0052494B"/>
    <w:rsid w:val="00525FF1"/>
    <w:rsid w:val="005419DA"/>
    <w:rsid w:val="0055388F"/>
    <w:rsid w:val="0058067A"/>
    <w:rsid w:val="00584A80"/>
    <w:rsid w:val="00585644"/>
    <w:rsid w:val="0059762F"/>
    <w:rsid w:val="005C04D2"/>
    <w:rsid w:val="005C5A0D"/>
    <w:rsid w:val="00605D14"/>
    <w:rsid w:val="006064CF"/>
    <w:rsid w:val="0062280A"/>
    <w:rsid w:val="00626FF7"/>
    <w:rsid w:val="006316BC"/>
    <w:rsid w:val="006402CB"/>
    <w:rsid w:val="0064673C"/>
    <w:rsid w:val="006705EF"/>
    <w:rsid w:val="006762A3"/>
    <w:rsid w:val="00682F14"/>
    <w:rsid w:val="00683219"/>
    <w:rsid w:val="006942FD"/>
    <w:rsid w:val="00696BDE"/>
    <w:rsid w:val="006A23B2"/>
    <w:rsid w:val="006A2D22"/>
    <w:rsid w:val="006A4DA2"/>
    <w:rsid w:val="006A75C2"/>
    <w:rsid w:val="006B4E09"/>
    <w:rsid w:val="006C0021"/>
    <w:rsid w:val="006C2648"/>
    <w:rsid w:val="006C3F01"/>
    <w:rsid w:val="006F0FB4"/>
    <w:rsid w:val="00733B07"/>
    <w:rsid w:val="00735A06"/>
    <w:rsid w:val="00747601"/>
    <w:rsid w:val="0075246D"/>
    <w:rsid w:val="00757CB8"/>
    <w:rsid w:val="0077595F"/>
    <w:rsid w:val="007913B8"/>
    <w:rsid w:val="007C6374"/>
    <w:rsid w:val="007D0BF5"/>
    <w:rsid w:val="00816A0C"/>
    <w:rsid w:val="00820CEB"/>
    <w:rsid w:val="00823ED9"/>
    <w:rsid w:val="00845C5E"/>
    <w:rsid w:val="00854175"/>
    <w:rsid w:val="00866D52"/>
    <w:rsid w:val="00874491"/>
    <w:rsid w:val="008842E7"/>
    <w:rsid w:val="008A3772"/>
    <w:rsid w:val="008B1E80"/>
    <w:rsid w:val="008B4574"/>
    <w:rsid w:val="008C1981"/>
    <w:rsid w:val="008D3623"/>
    <w:rsid w:val="008D54CB"/>
    <w:rsid w:val="008F1467"/>
    <w:rsid w:val="00904B80"/>
    <w:rsid w:val="009153AE"/>
    <w:rsid w:val="00915631"/>
    <w:rsid w:val="00923B08"/>
    <w:rsid w:val="00923E37"/>
    <w:rsid w:val="00943CF7"/>
    <w:rsid w:val="0095246E"/>
    <w:rsid w:val="009551A6"/>
    <w:rsid w:val="00961989"/>
    <w:rsid w:val="009956EA"/>
    <w:rsid w:val="00995E24"/>
    <w:rsid w:val="009B1199"/>
    <w:rsid w:val="009C4B33"/>
    <w:rsid w:val="009C5BE7"/>
    <w:rsid w:val="009D7C1E"/>
    <w:rsid w:val="009F3664"/>
    <w:rsid w:val="009F6F46"/>
    <w:rsid w:val="00A0650E"/>
    <w:rsid w:val="00A14B65"/>
    <w:rsid w:val="00A1559F"/>
    <w:rsid w:val="00A1620D"/>
    <w:rsid w:val="00A7503A"/>
    <w:rsid w:val="00A7759F"/>
    <w:rsid w:val="00A9444C"/>
    <w:rsid w:val="00AA189E"/>
    <w:rsid w:val="00AA5250"/>
    <w:rsid w:val="00AD7ED1"/>
    <w:rsid w:val="00AE7C3B"/>
    <w:rsid w:val="00AF16DF"/>
    <w:rsid w:val="00AF5336"/>
    <w:rsid w:val="00B034B7"/>
    <w:rsid w:val="00B03928"/>
    <w:rsid w:val="00B126BD"/>
    <w:rsid w:val="00B16D30"/>
    <w:rsid w:val="00B20C33"/>
    <w:rsid w:val="00B31FB2"/>
    <w:rsid w:val="00B34CD2"/>
    <w:rsid w:val="00B80755"/>
    <w:rsid w:val="00B84BA3"/>
    <w:rsid w:val="00BA5D9B"/>
    <w:rsid w:val="00BB1699"/>
    <w:rsid w:val="00BC05DE"/>
    <w:rsid w:val="00BC6182"/>
    <w:rsid w:val="00BD2B4D"/>
    <w:rsid w:val="00BE0A4C"/>
    <w:rsid w:val="00BF3DC1"/>
    <w:rsid w:val="00C01794"/>
    <w:rsid w:val="00C03582"/>
    <w:rsid w:val="00C137F1"/>
    <w:rsid w:val="00C16AD9"/>
    <w:rsid w:val="00C26B17"/>
    <w:rsid w:val="00C42A0C"/>
    <w:rsid w:val="00C624BB"/>
    <w:rsid w:val="00C73C14"/>
    <w:rsid w:val="00C83772"/>
    <w:rsid w:val="00CA5629"/>
    <w:rsid w:val="00CB0814"/>
    <w:rsid w:val="00CB45D2"/>
    <w:rsid w:val="00CD05F8"/>
    <w:rsid w:val="00CD52B9"/>
    <w:rsid w:val="00CF70ED"/>
    <w:rsid w:val="00D02619"/>
    <w:rsid w:val="00D239D0"/>
    <w:rsid w:val="00D37B60"/>
    <w:rsid w:val="00D42EA7"/>
    <w:rsid w:val="00D52E3B"/>
    <w:rsid w:val="00D73D39"/>
    <w:rsid w:val="00D775E4"/>
    <w:rsid w:val="00D80E9C"/>
    <w:rsid w:val="00D966C1"/>
    <w:rsid w:val="00DC3474"/>
    <w:rsid w:val="00E010A6"/>
    <w:rsid w:val="00E20533"/>
    <w:rsid w:val="00E2325B"/>
    <w:rsid w:val="00E333F8"/>
    <w:rsid w:val="00E34F8A"/>
    <w:rsid w:val="00E35C84"/>
    <w:rsid w:val="00E364EB"/>
    <w:rsid w:val="00E41F83"/>
    <w:rsid w:val="00E45FDD"/>
    <w:rsid w:val="00E5222C"/>
    <w:rsid w:val="00E64E55"/>
    <w:rsid w:val="00E757DD"/>
    <w:rsid w:val="00E8412F"/>
    <w:rsid w:val="00EA1E60"/>
    <w:rsid w:val="00EF2E31"/>
    <w:rsid w:val="00EF7985"/>
    <w:rsid w:val="00F07906"/>
    <w:rsid w:val="00F27F5C"/>
    <w:rsid w:val="00F508E3"/>
    <w:rsid w:val="00F7236E"/>
    <w:rsid w:val="00FA1AC6"/>
    <w:rsid w:val="00FA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8C0F31"/>
  <w15:docId w15:val="{3E1B6EA7-D0CD-47D1-BDEC-AEC44DDD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73D39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2B60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2B60D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2B60D9"/>
    <w:rPr>
      <w:rFonts w:ascii="Verdana" w:hAnsi="Verdana" w:hint="default"/>
      <w:color w:val="0000FF"/>
      <w:sz w:val="16"/>
      <w:u w:val="single"/>
    </w:rPr>
  </w:style>
  <w:style w:type="character" w:styleId="Sledovanodkaz">
    <w:name w:val="FollowedHyperlink"/>
    <w:basedOn w:val="Standardnpsmoodstavce"/>
    <w:uiPriority w:val="99"/>
    <w:rsid w:val="002B60D9"/>
    <w:rPr>
      <w:color w:val="800080"/>
      <w:u w:val="single"/>
    </w:rPr>
  </w:style>
  <w:style w:type="paragraph" w:customStyle="1" w:styleId="Nadpis41">
    <w:name w:val="Nadpis 41"/>
    <w:aliases w:val="záhlaví sloupce"/>
    <w:basedOn w:val="Normln"/>
    <w:next w:val="Normln"/>
    <w:semiHidden/>
    <w:rsid w:val="002B60D9"/>
    <w:pPr>
      <w:keepNext/>
      <w:outlineLvl w:val="3"/>
    </w:pPr>
    <w:rPr>
      <w:rFonts w:ascii="Monotype Corsiva" w:hAnsi="Monotype Corsiva"/>
      <w:color w:val="990033"/>
      <w:sz w:val="36"/>
      <w:szCs w:val="36"/>
      <w:lang w:bidi="cs-CZ"/>
    </w:rPr>
  </w:style>
  <w:style w:type="paragraph" w:styleId="Normlnweb">
    <w:name w:val="Normal (Web)"/>
    <w:basedOn w:val="Normln"/>
    <w:semiHidden/>
    <w:rsid w:val="002B60D9"/>
    <w:pPr>
      <w:spacing w:before="144" w:after="144"/>
    </w:pPr>
    <w:rPr>
      <w:rFonts w:eastAsia="Batang"/>
    </w:rPr>
  </w:style>
  <w:style w:type="paragraph" w:styleId="Zkladntext">
    <w:name w:val="Body Text"/>
    <w:basedOn w:val="Normln"/>
    <w:semiHidden/>
    <w:rsid w:val="002B60D9"/>
    <w:pPr>
      <w:spacing w:after="120" w:line="240" w:lineRule="atLeast"/>
    </w:pPr>
    <w:rPr>
      <w:rFonts w:ascii="Trebuchet MS" w:hAnsi="Trebuchet MS" w:cs="Trebuchet MS"/>
      <w:color w:val="000000"/>
      <w:sz w:val="20"/>
      <w:szCs w:val="20"/>
    </w:rPr>
  </w:style>
  <w:style w:type="paragraph" w:styleId="Zkladntextodsazen">
    <w:name w:val="Body Text Indent"/>
    <w:basedOn w:val="Normln"/>
    <w:semiHidden/>
    <w:rsid w:val="002B60D9"/>
    <w:pPr>
      <w:tabs>
        <w:tab w:val="left" w:pos="180"/>
      </w:tabs>
      <w:spacing w:line="220" w:lineRule="exact"/>
      <w:ind w:left="187" w:hanging="187"/>
    </w:pPr>
    <w:rPr>
      <w:rFonts w:ascii="Trebuchet MS" w:hAnsi="Trebuchet MS" w:cs="Trebuchet MS"/>
      <w:color w:val="003366"/>
      <w:sz w:val="18"/>
      <w:szCs w:val="18"/>
    </w:rPr>
  </w:style>
  <w:style w:type="paragraph" w:customStyle="1" w:styleId="Grafikanadpisu">
    <w:name w:val="Grafika nadpisu"/>
    <w:basedOn w:val="Nadpis1"/>
    <w:semiHidden/>
    <w:rsid w:val="002B60D9"/>
    <w:pPr>
      <w:spacing w:before="0" w:after="0"/>
    </w:pPr>
    <w:rPr>
      <w:rFonts w:ascii="Bookman Old Style" w:hAnsi="Bookman Old Style" w:cs="Bookman Old Style"/>
      <w:b w:val="0"/>
      <w:bCs w:val="0"/>
      <w:i/>
      <w:color w:val="990033"/>
      <w:kern w:val="0"/>
      <w:sz w:val="72"/>
      <w:szCs w:val="72"/>
      <w:lang w:bidi="cs-CZ"/>
    </w:rPr>
  </w:style>
  <w:style w:type="paragraph" w:customStyle="1" w:styleId="Nadpislnku">
    <w:name w:val="Nadpis článku"/>
    <w:basedOn w:val="Normln"/>
    <w:semiHidden/>
    <w:rsid w:val="002B60D9"/>
    <w:pPr>
      <w:keepNext/>
      <w:outlineLvl w:val="3"/>
    </w:pPr>
    <w:rPr>
      <w:rFonts w:ascii="Monotype Corsiva" w:hAnsi="Monotype Corsiva" w:cs="Monotype Corsiva"/>
      <w:color w:val="990033"/>
      <w:sz w:val="36"/>
      <w:szCs w:val="36"/>
      <w:lang w:bidi="cs-CZ"/>
    </w:rPr>
  </w:style>
  <w:style w:type="character" w:customStyle="1" w:styleId="QuotesWhiteCharChar">
    <w:name w:val="Quotes White Char Char"/>
    <w:basedOn w:val="Standardnpsmoodstavce"/>
    <w:link w:val="Uvozovkybl"/>
    <w:rsid w:val="002B60D9"/>
  </w:style>
  <w:style w:type="paragraph" w:customStyle="1" w:styleId="Uvozovkybl">
    <w:name w:val="Uvozovky bílé"/>
    <w:basedOn w:val="Normln"/>
    <w:link w:val="QuotesWhiteCharChar"/>
    <w:semiHidden/>
    <w:rsid w:val="002B60D9"/>
    <w:pPr>
      <w:tabs>
        <w:tab w:val="left" w:pos="3660"/>
      </w:tabs>
    </w:pPr>
    <w:rPr>
      <w:rFonts w:ascii="Monotype Corsiva" w:hAnsi="Monotype Corsiva" w:cs="Monotype Corsiva"/>
      <w:color w:val="FFFFFF"/>
      <w:sz w:val="28"/>
      <w:szCs w:val="28"/>
      <w:lang w:bidi="cs-CZ"/>
    </w:rPr>
  </w:style>
  <w:style w:type="paragraph" w:customStyle="1" w:styleId="Texttitulkuhlavnfotografie">
    <w:name w:val="Text titulku – hlavní fotografie"/>
    <w:basedOn w:val="Normln"/>
    <w:semiHidden/>
    <w:rsid w:val="002B60D9"/>
    <w:pPr>
      <w:spacing w:line="240" w:lineRule="atLeast"/>
    </w:pPr>
    <w:rPr>
      <w:rFonts w:ascii="Verdana" w:hAnsi="Verdana" w:cs="Verdana"/>
      <w:i/>
      <w:color w:val="990033"/>
      <w:sz w:val="14"/>
      <w:szCs w:val="14"/>
      <w:lang w:bidi="cs-CZ"/>
    </w:rPr>
  </w:style>
  <w:style w:type="paragraph" w:customStyle="1" w:styleId="erventext">
    <w:name w:val="Červený text"/>
    <w:basedOn w:val="Nadpis9"/>
    <w:semiHidden/>
    <w:rsid w:val="002B60D9"/>
    <w:pPr>
      <w:keepNext/>
      <w:spacing w:before="0" w:after="0"/>
    </w:pPr>
    <w:rPr>
      <w:rFonts w:ascii="Verdana" w:hAnsi="Verdana" w:cs="Verdana"/>
      <w:color w:val="990033"/>
      <w:sz w:val="16"/>
      <w:szCs w:val="16"/>
      <w:lang w:bidi="cs-CZ"/>
    </w:rPr>
  </w:style>
  <w:style w:type="paragraph" w:customStyle="1" w:styleId="erventexttun">
    <w:name w:val="Červený text – tučný"/>
    <w:basedOn w:val="Texttitulkuhlavnfotografie"/>
    <w:semiHidden/>
    <w:rsid w:val="002B60D9"/>
    <w:rPr>
      <w:b/>
      <w:i w:val="0"/>
      <w:sz w:val="16"/>
      <w:szCs w:val="16"/>
    </w:rPr>
  </w:style>
  <w:style w:type="paragraph" w:customStyle="1" w:styleId="Texttitulkubl">
    <w:name w:val="Text titulku – bílý"/>
    <w:basedOn w:val="Normln"/>
    <w:semiHidden/>
    <w:rsid w:val="002B60D9"/>
    <w:rPr>
      <w:rFonts w:ascii="Verdana" w:hAnsi="Verdana" w:cs="Verdana"/>
      <w:i/>
      <w:noProof/>
      <w:color w:val="FFFFFF"/>
      <w:sz w:val="14"/>
      <w:szCs w:val="14"/>
      <w:lang w:bidi="cs-CZ"/>
    </w:rPr>
  </w:style>
  <w:style w:type="paragraph" w:customStyle="1" w:styleId="slastrnek">
    <w:name w:val="Čísla stránek"/>
    <w:basedOn w:val="erventext"/>
    <w:semiHidden/>
    <w:rsid w:val="002B60D9"/>
    <w:rPr>
      <w:color w:val="FFFFFF"/>
      <w:sz w:val="14"/>
      <w:szCs w:val="14"/>
    </w:rPr>
  </w:style>
  <w:style w:type="paragraph" w:customStyle="1" w:styleId="Nzevstrnky">
    <w:name w:val="Název stránky"/>
    <w:basedOn w:val="Normln"/>
    <w:semiHidden/>
    <w:rsid w:val="002B60D9"/>
    <w:pPr>
      <w:keepNext/>
      <w:jc w:val="right"/>
      <w:outlineLvl w:val="8"/>
    </w:pPr>
    <w:rPr>
      <w:rFonts w:ascii="Monotype Corsiva" w:hAnsi="Monotype Corsiva" w:cs="Monotype Corsiva"/>
      <w:color w:val="990033"/>
      <w:sz w:val="44"/>
      <w:szCs w:val="44"/>
      <w:lang w:bidi="cs-CZ"/>
    </w:rPr>
  </w:style>
  <w:style w:type="paragraph" w:customStyle="1" w:styleId="Bltexttun">
    <w:name w:val="Bílý text – tučný"/>
    <w:basedOn w:val="Normln"/>
    <w:semiHidden/>
    <w:rsid w:val="002B60D9"/>
    <w:pPr>
      <w:keepNext/>
      <w:outlineLvl w:val="8"/>
    </w:pPr>
    <w:rPr>
      <w:rFonts w:ascii="Verdana" w:hAnsi="Verdana" w:cs="Verdana"/>
      <w:b/>
      <w:color w:val="FFFFFF"/>
      <w:sz w:val="16"/>
      <w:szCs w:val="16"/>
      <w:lang w:bidi="cs-CZ"/>
    </w:rPr>
  </w:style>
  <w:style w:type="paragraph" w:customStyle="1" w:styleId="Bltext">
    <w:name w:val="Bílý text"/>
    <w:basedOn w:val="Bltexttun"/>
    <w:semiHidden/>
    <w:rsid w:val="002B60D9"/>
    <w:rPr>
      <w:b w:val="0"/>
    </w:rPr>
  </w:style>
  <w:style w:type="paragraph" w:customStyle="1" w:styleId="Zptenadresa">
    <w:name w:val="Zpáteční adresa"/>
    <w:basedOn w:val="slastrnek"/>
    <w:semiHidden/>
    <w:rsid w:val="002B60D9"/>
    <w:rPr>
      <w:color w:val="auto"/>
      <w:sz w:val="16"/>
      <w:szCs w:val="16"/>
    </w:rPr>
  </w:style>
  <w:style w:type="paragraph" w:customStyle="1" w:styleId="Potovnadresa">
    <w:name w:val="Poštovní adresa"/>
    <w:basedOn w:val="Normln"/>
    <w:semiHidden/>
    <w:rsid w:val="002B60D9"/>
    <w:rPr>
      <w:rFonts w:ascii="Monotype Corsiva" w:hAnsi="Monotype Corsiva" w:cs="Monotype Corsiva"/>
      <w:color w:val="990033"/>
      <w:sz w:val="28"/>
      <w:szCs w:val="28"/>
      <w:lang w:bidi="cs-CZ"/>
    </w:rPr>
  </w:style>
  <w:style w:type="paragraph" w:customStyle="1" w:styleId="QuotesWhite">
    <w:name w:val="Quotes White"/>
    <w:basedOn w:val="Normln"/>
    <w:link w:val="Uvozovkyblznakznak"/>
    <w:rsid w:val="002B60D9"/>
  </w:style>
  <w:style w:type="character" w:customStyle="1" w:styleId="Uvozovkyblznakznak">
    <w:name w:val="Uvozovky bílé znak znak"/>
    <w:basedOn w:val="Standardnpsmoodstavce"/>
    <w:link w:val="QuotesWhite"/>
    <w:locked/>
    <w:rsid w:val="002B60D9"/>
    <w:rPr>
      <w:rFonts w:ascii="Monotype Corsiva" w:hAnsi="Monotype Corsiva" w:hint="default"/>
      <w:color w:val="FFFFFF"/>
      <w:sz w:val="28"/>
      <w:szCs w:val="24"/>
      <w:lang w:val="cs-CZ" w:eastAsia="cs-CZ" w:bidi="cs-CZ"/>
    </w:rPr>
  </w:style>
  <w:style w:type="table" w:customStyle="1" w:styleId="Normlntabulka1">
    <w:name w:val="Normální tabulka1"/>
    <w:semiHidden/>
    <w:rsid w:val="002B60D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D026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2619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D026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02619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rsid w:val="004978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978B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jpeg"/><Relationship Id="rId18" Type="http://schemas.openxmlformats.org/officeDocument/2006/relationships/image" Target="media/image7.emf"/><Relationship Id="rId26" Type="http://schemas.openxmlformats.org/officeDocument/2006/relationships/image" Target="media/image110.jpeg"/><Relationship Id="rId39" Type="http://schemas.openxmlformats.org/officeDocument/2006/relationships/hyperlink" Target="mailto:paul-dance@sezna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60.jpeg"/><Relationship Id="rId42" Type="http://schemas.openxmlformats.org/officeDocument/2006/relationships/image" Target="media/image18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0.emf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pauldance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0.jpeg"/><Relationship Id="rId29" Type="http://schemas.openxmlformats.org/officeDocument/2006/relationships/image" Target="media/image130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32" Type="http://schemas.openxmlformats.org/officeDocument/2006/relationships/image" Target="media/image15.emf"/><Relationship Id="rId37" Type="http://schemas.openxmlformats.org/officeDocument/2006/relationships/hyperlink" Target="mailto:paul-dance@seznam.cz" TargetMode="External"/><Relationship Id="rId40" Type="http://schemas.openxmlformats.org/officeDocument/2006/relationships/hyperlink" Target="http://www.pauldance.cz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0.jpeg"/><Relationship Id="rId22" Type="http://schemas.openxmlformats.org/officeDocument/2006/relationships/image" Target="media/image90.jpeg"/><Relationship Id="rId27" Type="http://schemas.openxmlformats.org/officeDocument/2006/relationships/image" Target="media/image12.emf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ukupova\Desktop\Sv&#225;te&#269;n&#237;%20bulletin.dot" TargetMode="External"/></Relationships>
</file>

<file path=word/theme/theme1.xml><?xml version="1.0" encoding="utf-8"?>
<a:theme xmlns:a="http://schemas.openxmlformats.org/drawingml/2006/main" name="Motiv sady Office">
  <a:themeElements>
    <a:clrScheme name="Běžící text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BAE6-8199-4BD0-A121-A60704077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Sváteční bulletin.dot</Template>
  <TotalTime>29</TotalTime>
  <Pages>10</Pages>
  <Words>71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Soukupova</dc:creator>
  <cp:lastModifiedBy>Jiří Paulů</cp:lastModifiedBy>
  <cp:revision>2</cp:revision>
  <cp:lastPrinted>2018-06-28T14:48:00Z</cp:lastPrinted>
  <dcterms:created xsi:type="dcterms:W3CDTF">2021-05-31T12:51:00Z</dcterms:created>
  <dcterms:modified xsi:type="dcterms:W3CDTF">2021-05-31T12:51:00Z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TC010128011029</vt:lpwstr>
  </property>
</Properties>
</file>